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901" w:rsidRDefault="00EB3901" w:rsidP="00A10AA5">
      <w:pPr>
        <w:ind w:left="360"/>
        <w:jc w:val="both"/>
        <w:rPr>
          <w:b/>
          <w:bCs/>
          <w:u w:val="single"/>
        </w:rPr>
      </w:pPr>
    </w:p>
    <w:p w:rsidR="00EB3901" w:rsidRDefault="00EB3901" w:rsidP="00A10AA5">
      <w:pPr>
        <w:ind w:left="360"/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PONUDBENI LIST</w:t>
      </w:r>
    </w:p>
    <w:p w:rsidR="00EB3901" w:rsidRDefault="00EB3901" w:rsidP="00A10AA5">
      <w:pPr>
        <w:ind w:left="360"/>
        <w:jc w:val="both"/>
        <w:rPr>
          <w:b/>
          <w:bCs/>
        </w:rPr>
      </w:pPr>
    </w:p>
    <w:p w:rsidR="00EB3901" w:rsidRDefault="00EB3901" w:rsidP="00A10AA5">
      <w:pPr>
        <w:ind w:left="360"/>
        <w:jc w:val="both"/>
        <w:rPr>
          <w:b/>
          <w:bCs/>
        </w:rPr>
      </w:pPr>
    </w:p>
    <w:p w:rsidR="00EB3901" w:rsidRDefault="00EB3901" w:rsidP="00A10AA5">
      <w:pPr>
        <w:ind w:left="360"/>
        <w:jc w:val="both"/>
      </w:pPr>
      <w:r>
        <w:t>Naziv pravne/fizičke osobe: ……………………………………………………</w:t>
      </w:r>
    </w:p>
    <w:p w:rsidR="00EB3901" w:rsidRDefault="00EB3901" w:rsidP="00A10AA5">
      <w:pPr>
        <w:ind w:left="360"/>
        <w:jc w:val="both"/>
      </w:pPr>
    </w:p>
    <w:p w:rsidR="00EB3901" w:rsidRDefault="00EB3901" w:rsidP="00A10AA5">
      <w:pPr>
        <w:ind w:left="360"/>
        <w:jc w:val="both"/>
      </w:pPr>
      <w:r>
        <w:t>Odgovorna osoba: …………………………………………………………..</w:t>
      </w:r>
    </w:p>
    <w:p w:rsidR="00EB3901" w:rsidRDefault="00EB3901" w:rsidP="00A10AA5">
      <w:pPr>
        <w:ind w:left="360"/>
        <w:jc w:val="both"/>
      </w:pPr>
    </w:p>
    <w:p w:rsidR="00EB3901" w:rsidRDefault="00EB3901" w:rsidP="00A10AA5">
      <w:pPr>
        <w:ind w:left="360"/>
        <w:jc w:val="both"/>
      </w:pPr>
      <w:r>
        <w:t>Adresa (poslovno sjedište): ………………………………………………………………..</w:t>
      </w:r>
    </w:p>
    <w:p w:rsidR="00EB3901" w:rsidRDefault="00EB3901" w:rsidP="00A10AA5">
      <w:pPr>
        <w:ind w:left="360"/>
        <w:jc w:val="both"/>
      </w:pPr>
    </w:p>
    <w:p w:rsidR="00EB3901" w:rsidRDefault="00EB3901" w:rsidP="00A10AA5">
      <w:pPr>
        <w:ind w:left="360"/>
        <w:jc w:val="both"/>
      </w:pPr>
      <w:r>
        <w:t>OIB: …………………………………</w:t>
      </w:r>
      <w:bookmarkStart w:id="0" w:name="_GoBack"/>
      <w:bookmarkEnd w:id="0"/>
    </w:p>
    <w:p w:rsidR="00EB3901" w:rsidRDefault="00EB3901" w:rsidP="00A10AA5">
      <w:pPr>
        <w:ind w:left="360"/>
        <w:jc w:val="both"/>
      </w:pPr>
    </w:p>
    <w:p w:rsidR="00EB3901" w:rsidRDefault="00EB3901" w:rsidP="00A10AA5">
      <w:pPr>
        <w:ind w:left="360"/>
        <w:jc w:val="both"/>
      </w:pPr>
      <w:r>
        <w:t>Broj računa (IBAN): ……………………………………………………………………….</w:t>
      </w:r>
    </w:p>
    <w:p w:rsidR="00EB3901" w:rsidRDefault="00EB3901" w:rsidP="00A10AA5">
      <w:pPr>
        <w:ind w:left="360"/>
        <w:jc w:val="both"/>
      </w:pPr>
    </w:p>
    <w:p w:rsidR="00EB3901" w:rsidRDefault="00EB3901" w:rsidP="00A10AA5">
      <w:pPr>
        <w:ind w:left="360"/>
        <w:jc w:val="both"/>
      </w:pPr>
      <w:r>
        <w:t>Adresa za dostavu pošte: …………………………………………………………………..</w:t>
      </w:r>
    </w:p>
    <w:p w:rsidR="00EB3901" w:rsidRDefault="00EB3901" w:rsidP="00A10AA5">
      <w:pPr>
        <w:ind w:left="360"/>
        <w:jc w:val="both"/>
      </w:pPr>
    </w:p>
    <w:p w:rsidR="00EB3901" w:rsidRDefault="00EB3901" w:rsidP="00A10AA5">
      <w:pPr>
        <w:ind w:left="360"/>
        <w:jc w:val="both"/>
      </w:pPr>
      <w:r>
        <w:t>E-pošta: …………………………………………………………………………………….</w:t>
      </w:r>
    </w:p>
    <w:p w:rsidR="00EB3901" w:rsidRDefault="00EB3901" w:rsidP="00A10AA5">
      <w:pPr>
        <w:ind w:left="360"/>
        <w:jc w:val="both"/>
      </w:pPr>
    </w:p>
    <w:p w:rsidR="00EB3901" w:rsidRDefault="00EB3901" w:rsidP="00A10AA5">
      <w:pPr>
        <w:ind w:left="360"/>
        <w:jc w:val="both"/>
      </w:pPr>
      <w:r>
        <w:t>Kontakt osoba: ……………………………………………………………………………...</w:t>
      </w:r>
    </w:p>
    <w:p w:rsidR="00EB3901" w:rsidRDefault="00EB3901" w:rsidP="00A10AA5">
      <w:pPr>
        <w:ind w:left="360"/>
        <w:jc w:val="both"/>
      </w:pPr>
    </w:p>
    <w:p w:rsidR="00EB3901" w:rsidRDefault="00EB3901" w:rsidP="00A10AA5">
      <w:pPr>
        <w:ind w:left="360"/>
        <w:jc w:val="both"/>
      </w:pPr>
      <w:r>
        <w:t>Tel: ………………………………………………………………………………………….</w:t>
      </w:r>
    </w:p>
    <w:p w:rsidR="00EB3901" w:rsidRDefault="00EB3901" w:rsidP="00A10AA5">
      <w:pPr>
        <w:ind w:left="360"/>
        <w:jc w:val="both"/>
      </w:pPr>
    </w:p>
    <w:p w:rsidR="00EB3901" w:rsidRDefault="00EB3901" w:rsidP="00A10AA5">
      <w:pPr>
        <w:ind w:left="360"/>
        <w:jc w:val="both"/>
      </w:pPr>
      <w:r>
        <w:t>Faks: ………………………………………………………………………………………...</w:t>
      </w:r>
    </w:p>
    <w:p w:rsidR="00EB3901" w:rsidRDefault="00EB3901" w:rsidP="00A10AA5">
      <w:pPr>
        <w:ind w:left="360"/>
        <w:jc w:val="both"/>
      </w:pPr>
    </w:p>
    <w:p w:rsidR="00EB3901" w:rsidRDefault="00EB3901" w:rsidP="00A10AA5">
      <w:pPr>
        <w:ind w:left="360"/>
        <w:jc w:val="both"/>
      </w:pPr>
    </w:p>
    <w:p w:rsidR="00EB3901" w:rsidRDefault="00EB3901" w:rsidP="00A10AA5">
      <w:pPr>
        <w:ind w:left="360"/>
        <w:jc w:val="both"/>
        <w:rPr>
          <w:b/>
          <w:bCs/>
          <w:u w:val="single"/>
        </w:rPr>
      </w:pPr>
      <w:r>
        <w:rPr>
          <w:b/>
          <w:bCs/>
          <w:u w:val="single"/>
        </w:rPr>
        <w:t>PONUDA</w:t>
      </w:r>
    </w:p>
    <w:p w:rsidR="00EB3901" w:rsidRDefault="00EB3901" w:rsidP="00A10AA5">
      <w:pPr>
        <w:ind w:left="360"/>
        <w:jc w:val="both"/>
      </w:pPr>
    </w:p>
    <w:p w:rsidR="00EB3901" w:rsidRDefault="00EB3901" w:rsidP="00A10AA5">
      <w:pPr>
        <w:ind w:left="360"/>
        <w:jc w:val="both"/>
      </w:pPr>
      <w:r>
        <w:t>Broj ponude: ……………………</w:t>
      </w:r>
    </w:p>
    <w:p w:rsidR="00EB3901" w:rsidRDefault="00EB3901" w:rsidP="00A10AA5">
      <w:pPr>
        <w:ind w:left="360"/>
        <w:jc w:val="both"/>
      </w:pPr>
    </w:p>
    <w:p w:rsidR="00EB3901" w:rsidRDefault="00EB3901" w:rsidP="00A10AA5">
      <w:pPr>
        <w:ind w:left="360"/>
        <w:jc w:val="both"/>
      </w:pPr>
      <w:r>
        <w:t>Datum ponude: …………………</w:t>
      </w:r>
    </w:p>
    <w:p w:rsidR="00EB3901" w:rsidRDefault="00EB3901" w:rsidP="00A10AA5">
      <w:pPr>
        <w:ind w:left="360"/>
        <w:jc w:val="both"/>
      </w:pPr>
    </w:p>
    <w:p w:rsidR="00EB3901" w:rsidRDefault="00EB3901" w:rsidP="00A10AA5">
      <w:pPr>
        <w:ind w:left="360"/>
        <w:jc w:val="both"/>
      </w:pPr>
      <w:r>
        <w:t>Cijena ponude:…………………………………</w:t>
      </w:r>
    </w:p>
    <w:p w:rsidR="00EB3901" w:rsidRDefault="00EB3901" w:rsidP="00A10AA5">
      <w:pPr>
        <w:ind w:left="360"/>
        <w:jc w:val="both"/>
      </w:pPr>
    </w:p>
    <w:p w:rsidR="00EB3901" w:rsidRDefault="00EB3901" w:rsidP="00A10AA5">
      <w:pPr>
        <w:ind w:left="360"/>
        <w:jc w:val="both"/>
      </w:pPr>
    </w:p>
    <w:p w:rsidR="00EB3901" w:rsidRDefault="00EB3901" w:rsidP="00A10AA5">
      <w:pPr>
        <w:ind w:left="360"/>
        <w:jc w:val="both"/>
      </w:pPr>
      <w:r>
        <w:t xml:space="preserve">                                                                                                     _____________________</w:t>
      </w:r>
    </w:p>
    <w:p w:rsidR="00EB3901" w:rsidRDefault="00EB3901" w:rsidP="00A10AA5">
      <w:pPr>
        <w:ind w:left="360"/>
        <w:jc w:val="both"/>
      </w:pPr>
      <w:r>
        <w:t xml:space="preserve">                                                                                                   (Ime i prezime ovlašt.osobe                                                                                 </w:t>
      </w:r>
    </w:p>
    <w:p w:rsidR="00EB3901" w:rsidRDefault="00EB3901" w:rsidP="00A10AA5">
      <w:pPr>
        <w:ind w:left="360"/>
        <w:jc w:val="both"/>
      </w:pPr>
      <w:r>
        <w:t xml:space="preserve">                                                                                                    ponuditelja, potpis i ovjera)</w:t>
      </w:r>
    </w:p>
    <w:p w:rsidR="00EB3901" w:rsidRDefault="00EB3901" w:rsidP="00A10AA5"/>
    <w:p w:rsidR="00EB3901" w:rsidRDefault="00EB3901" w:rsidP="00A10AA5"/>
    <w:p w:rsidR="00EB3901" w:rsidRDefault="00EB3901"/>
    <w:sectPr w:rsidR="00EB3901" w:rsidSect="00AF7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5FED"/>
    <w:rsid w:val="000E0133"/>
    <w:rsid w:val="00613D73"/>
    <w:rsid w:val="006A7EC9"/>
    <w:rsid w:val="006B5FED"/>
    <w:rsid w:val="0070209F"/>
    <w:rsid w:val="00814951"/>
    <w:rsid w:val="00867D08"/>
    <w:rsid w:val="009E54D3"/>
    <w:rsid w:val="00A10AA5"/>
    <w:rsid w:val="00AF7559"/>
    <w:rsid w:val="00BA7AAC"/>
    <w:rsid w:val="00EB3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AA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98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152</Words>
  <Characters>872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Smokvica</dc:creator>
  <cp:keywords/>
  <dc:description/>
  <cp:lastModifiedBy>korisnik</cp:lastModifiedBy>
  <cp:revision>3</cp:revision>
  <dcterms:created xsi:type="dcterms:W3CDTF">2018-11-13T07:01:00Z</dcterms:created>
  <dcterms:modified xsi:type="dcterms:W3CDTF">2018-11-13T13:26:00Z</dcterms:modified>
</cp:coreProperties>
</file>