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72" w:rsidRPr="00352149" w:rsidRDefault="00856672" w:rsidP="007947CA">
      <w:pPr>
        <w:pStyle w:val="BodyText"/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Na temelju članka 19., 28. i 29. Zakona o službenicima i namještenicima u lokalnoj i područnoj (regionalnoj) samoupravi (NN 86/08, 61/11, 04/18 i 112/19 – u daljnjem tekstu ZSN) i članka 41. Statuta Općine Blato (Službeni glasnik Općine Blato 2/21) načelnik Općine Blato, raspisuje</w:t>
      </w:r>
    </w:p>
    <w:p w:rsidR="00856672" w:rsidRPr="00352149" w:rsidRDefault="00856672" w:rsidP="00527863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856672" w:rsidRPr="00352149" w:rsidRDefault="00856672" w:rsidP="00527863">
      <w:pPr>
        <w:pStyle w:val="BodyText"/>
        <w:jc w:val="center"/>
        <w:rPr>
          <w:rFonts w:ascii="Times New Roman" w:hAnsi="Times New Roman"/>
          <w:b/>
          <w:szCs w:val="24"/>
          <w:lang w:val="hr-HR"/>
        </w:rPr>
      </w:pPr>
      <w:r w:rsidRPr="00352149">
        <w:rPr>
          <w:rFonts w:ascii="Times New Roman" w:hAnsi="Times New Roman"/>
          <w:b/>
          <w:szCs w:val="24"/>
          <w:lang w:val="hr-HR"/>
        </w:rPr>
        <w:t>OGLAS</w:t>
      </w:r>
    </w:p>
    <w:p w:rsidR="00856672" w:rsidRPr="00352149" w:rsidRDefault="00856672" w:rsidP="00010217">
      <w:pPr>
        <w:pStyle w:val="BodyText"/>
        <w:jc w:val="center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za imenovanje Pročelnika/ce Upravnog odjela za opće poslove, upravljanje općinskom imovinom i društvene djelatnosti Općine Blato</w:t>
      </w:r>
    </w:p>
    <w:p w:rsidR="00856672" w:rsidRPr="00352149" w:rsidRDefault="00856672" w:rsidP="002E1407">
      <w:pPr>
        <w:pStyle w:val="BodyText"/>
        <w:jc w:val="both"/>
        <w:rPr>
          <w:rFonts w:ascii="Times New Roman" w:hAnsi="Times New Roman"/>
          <w:szCs w:val="24"/>
          <w:lang w:val="hr-HR"/>
        </w:rPr>
      </w:pPr>
    </w:p>
    <w:p w:rsidR="00856672" w:rsidRPr="00352149" w:rsidRDefault="00856672" w:rsidP="00223EDF">
      <w:pPr>
        <w:pStyle w:val="BodyText"/>
        <w:numPr>
          <w:ilvl w:val="0"/>
          <w:numId w:val="17"/>
        </w:numPr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1 izvršitelj/ica, na određeno vrijeme,  radi  zamjene duže vrijeme odsutne službenice  (do povratka na rad odsutne službenice), uz obvezni probni rad u trajanju od dva mjeseca.</w:t>
      </w:r>
    </w:p>
    <w:p w:rsidR="00856672" w:rsidRPr="00352149" w:rsidRDefault="00856672" w:rsidP="002E1407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856672" w:rsidRPr="00352149" w:rsidRDefault="00856672" w:rsidP="002E1407">
      <w:pPr>
        <w:pStyle w:val="BodyText"/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Opći uvjeti za prijam u službu:</w:t>
      </w:r>
    </w:p>
    <w:p w:rsidR="00856672" w:rsidRPr="00352149" w:rsidRDefault="00856672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punoljetnost,</w:t>
      </w:r>
    </w:p>
    <w:p w:rsidR="00856672" w:rsidRPr="00352149" w:rsidRDefault="00856672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hrvatsko državljanstvo,</w:t>
      </w:r>
    </w:p>
    <w:p w:rsidR="00856672" w:rsidRPr="00352149" w:rsidRDefault="00856672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352149">
        <w:rPr>
          <w:rFonts w:ascii="Times New Roman" w:hAnsi="Times New Roman"/>
          <w:szCs w:val="24"/>
          <w:lang w:val="hr-HR"/>
        </w:rPr>
        <w:t>zdravstvena sposobnost za obavljanje poslova radnog mjesta na koje se osoba prima.</w:t>
      </w:r>
    </w:p>
    <w:p w:rsidR="00856672" w:rsidRPr="00352149" w:rsidRDefault="00856672" w:rsidP="002E1407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856672" w:rsidRPr="00352149" w:rsidRDefault="00856672" w:rsidP="003D5833">
      <w:pPr>
        <w:ind w:hanging="142"/>
        <w:jc w:val="both"/>
      </w:pPr>
      <w:r w:rsidRPr="00352149">
        <w:t xml:space="preserve">  Pored općih uvjeta za prijam u službu i raspored na radno mjesto kandidati moraju ispunjavati i slijedeće posebne uvjete:</w:t>
      </w:r>
    </w:p>
    <w:p w:rsidR="00856672" w:rsidRPr="00352149" w:rsidRDefault="00856672" w:rsidP="00C37B15">
      <w:pPr>
        <w:numPr>
          <w:ilvl w:val="0"/>
          <w:numId w:val="14"/>
        </w:numPr>
        <w:jc w:val="both"/>
      </w:pPr>
      <w:r w:rsidRPr="00352149">
        <w:t xml:space="preserve">završen sveučilišni diplomski studiji ili sveučilišni integrirani prijediplomski i diplomski studij ili stručni diplomski studij pravne struke, </w:t>
      </w:r>
    </w:p>
    <w:p w:rsidR="00856672" w:rsidRPr="00352149" w:rsidRDefault="00856672" w:rsidP="00C37B15">
      <w:pPr>
        <w:numPr>
          <w:ilvl w:val="0"/>
          <w:numId w:val="14"/>
        </w:numPr>
        <w:jc w:val="both"/>
      </w:pPr>
      <w:r w:rsidRPr="00352149">
        <w:rPr>
          <w:color w:val="000000"/>
        </w:rPr>
        <w:t>najmanje pet godina radnog iskustva na odgovarajućim poslovima</w:t>
      </w:r>
      <w:r w:rsidRPr="00352149">
        <w:t xml:space="preserve">, </w:t>
      </w:r>
    </w:p>
    <w:p w:rsidR="00856672" w:rsidRPr="00352149" w:rsidRDefault="00856672" w:rsidP="00C37B15">
      <w:pPr>
        <w:numPr>
          <w:ilvl w:val="0"/>
          <w:numId w:val="14"/>
        </w:numPr>
        <w:jc w:val="both"/>
      </w:pPr>
      <w:r w:rsidRPr="00352149">
        <w:t xml:space="preserve">organizacijske sposobnosti i komunikacijske vještine potrebne za uspješno upravljanje upravnim odjelom,  </w:t>
      </w:r>
    </w:p>
    <w:p w:rsidR="00856672" w:rsidRPr="00352149" w:rsidRDefault="00856672" w:rsidP="00C37B15">
      <w:pPr>
        <w:numPr>
          <w:ilvl w:val="0"/>
          <w:numId w:val="14"/>
        </w:numPr>
        <w:jc w:val="both"/>
      </w:pPr>
      <w:r w:rsidRPr="00352149">
        <w:t xml:space="preserve">položen državni stručni ispit, </w:t>
      </w:r>
    </w:p>
    <w:p w:rsidR="00856672" w:rsidRPr="00352149" w:rsidRDefault="00856672" w:rsidP="00C37B15">
      <w:pPr>
        <w:numPr>
          <w:ilvl w:val="0"/>
          <w:numId w:val="14"/>
        </w:numPr>
        <w:jc w:val="both"/>
      </w:pPr>
      <w:r w:rsidRPr="00352149">
        <w:t>poznavanje rada na računalu.</w:t>
      </w:r>
    </w:p>
    <w:p w:rsidR="00856672" w:rsidRPr="00352149" w:rsidRDefault="00856672" w:rsidP="00FE61FF">
      <w:pPr>
        <w:jc w:val="both"/>
      </w:pPr>
    </w:p>
    <w:p w:rsidR="00856672" w:rsidRDefault="00856672" w:rsidP="00FE61FF">
      <w:pPr>
        <w:jc w:val="both"/>
      </w:pPr>
      <w:r>
        <w:t xml:space="preserve">Sukladno članku 24. Uredbe o klasifikaciji radnih mjesta u lokalnoj i područnoj (regionalnoj) samoupravi (NN 74/10, 125/14 i 48/23), iznimno na radno mjesto pročelnika/ce Upravnog odjela može biti imenovana osoba koja završi sveučilišni prijediplomski studij ili stručni prijediplomski studij koja ima najmanje pet godina radnog iskustva na odgovarajućim poslovima i ispunjava ostale uvjete za imenovanje, ukoliko se na oglas ne javi osoba koja ispunjava propisani uvjet stupnja obrazovanja. </w:t>
      </w:r>
    </w:p>
    <w:p w:rsidR="00856672" w:rsidRDefault="00856672" w:rsidP="00FE61FF">
      <w:pPr>
        <w:jc w:val="both"/>
      </w:pPr>
    </w:p>
    <w:p w:rsidR="00856672" w:rsidRDefault="00856672" w:rsidP="00FE61FF">
      <w:pPr>
        <w:jc w:val="both"/>
      </w:pPr>
      <w:r>
        <w:t>Osoba koja ima potrebno radno iskustvo na odgovarajućim poslovima, a nema položen državni ispit, može biti imenovana pod uvjetom da ispit položi u zakonskom roku.</w:t>
      </w:r>
    </w:p>
    <w:p w:rsidR="00856672" w:rsidRDefault="00856672" w:rsidP="00FE61FF">
      <w:pPr>
        <w:jc w:val="both"/>
      </w:pPr>
    </w:p>
    <w:p w:rsidR="00856672" w:rsidRPr="00352149" w:rsidRDefault="00856672" w:rsidP="00FE61FF">
      <w:pPr>
        <w:jc w:val="both"/>
      </w:pPr>
      <w:r w:rsidRPr="00352149">
        <w:t>U službu ne može biti primljena osoba za čiji prijam postoje zapreke navedene u člancima 15. i 16. ZSN-a.</w:t>
      </w:r>
    </w:p>
    <w:p w:rsidR="00856672" w:rsidRPr="00352149" w:rsidRDefault="00856672" w:rsidP="001C615E">
      <w:pPr>
        <w:jc w:val="both"/>
      </w:pPr>
    </w:p>
    <w:p w:rsidR="00856672" w:rsidRPr="00352149" w:rsidRDefault="00856672" w:rsidP="00010217">
      <w:pPr>
        <w:jc w:val="both"/>
      </w:pPr>
      <w:r>
        <w:t xml:space="preserve">Izrazi koji se koriste u tekstu Oglasa, a imaju rodno značenje, odnose se jednako na muški i ženski rod. </w:t>
      </w:r>
      <w:r w:rsidRPr="00352149">
        <w:t xml:space="preserve">Sukladno članku 13. Zakona o ravnopravnosti spolova (NN 82/08 i 69/17) na oglas se mogu javiti osobe oba spola. </w:t>
      </w:r>
    </w:p>
    <w:p w:rsidR="00856672" w:rsidRPr="00352149" w:rsidRDefault="00856672" w:rsidP="001C615E">
      <w:pPr>
        <w:jc w:val="both"/>
      </w:pPr>
    </w:p>
    <w:p w:rsidR="00856672" w:rsidRPr="00352149" w:rsidRDefault="00856672" w:rsidP="0052666E">
      <w:pPr>
        <w:jc w:val="both"/>
        <w:rPr>
          <w:bCs/>
        </w:rPr>
      </w:pPr>
      <w:r w:rsidRPr="00352149">
        <w:rPr>
          <w:bCs/>
        </w:rPr>
        <w:t>U prijavi na oglas potrebno je navesti osobne podatke podnositelja prijave (osobno ime i prezime, OIB, datum i mjesto rođenja, adresa stanovanja, broj telefona/mobitela, adresu elektroničke pošte) i naziv radnog mjesta na koje se osoba prijavljuje. Prijavu je potrebno vlastoručno potpisati.</w:t>
      </w:r>
    </w:p>
    <w:p w:rsidR="00856672" w:rsidRPr="00352149" w:rsidRDefault="00856672" w:rsidP="0052666E">
      <w:pPr>
        <w:jc w:val="both"/>
      </w:pPr>
    </w:p>
    <w:p w:rsidR="00856672" w:rsidRPr="00352149" w:rsidRDefault="00856672" w:rsidP="0052666E">
      <w:pPr>
        <w:rPr>
          <w:bCs/>
        </w:rPr>
      </w:pPr>
      <w:r w:rsidRPr="00352149">
        <w:rPr>
          <w:bCs/>
        </w:rPr>
        <w:t>Uz potpisanu prijavu, kandidati su dužni priložiti:</w:t>
      </w:r>
    </w:p>
    <w:p w:rsidR="00856672" w:rsidRPr="00352149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životopis;</w:t>
      </w:r>
    </w:p>
    <w:p w:rsidR="00856672" w:rsidRPr="00352149" w:rsidRDefault="00856672" w:rsidP="00EA12E1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dokaz o stručnoj spremi (preslika diplome);</w:t>
      </w:r>
    </w:p>
    <w:p w:rsidR="00856672" w:rsidRPr="00352149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dokaz o hrvatskom državljanstvu (preslika domovnice ili preslika osobne iskaznice);</w:t>
      </w:r>
    </w:p>
    <w:p w:rsidR="00856672" w:rsidRPr="00352149" w:rsidRDefault="00856672" w:rsidP="00EA12E1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dokaz o radnom iskustvu (potvrda o podacima evidentiranim u matičnoj evidenciji HZMO);</w:t>
      </w:r>
    </w:p>
    <w:p w:rsidR="00856672" w:rsidRPr="00352149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uvjerenje nadležnog suda (ne starije od 3 mjeseca od dana objave oglasa) da se protiv kandidata ne vodi kazneni postupak;</w:t>
      </w:r>
    </w:p>
    <w:p w:rsidR="00856672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352149">
        <w:t>vlastoručno potpisanu izjavu da za prijam u službu ne postoje zapreke iz članka 15. i 16. Zakona o službenicima i namještenicima u lokalnoj i područnoj (regionalnoj) samoupravi</w:t>
      </w:r>
      <w:r>
        <w:t>;</w:t>
      </w:r>
    </w:p>
    <w:p w:rsidR="00856672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>
        <w:t>dokaz o položenom državnom stručnom ispitu (preslika uvjerenja odnosno svjedodžbe);</w:t>
      </w:r>
    </w:p>
    <w:p w:rsidR="00856672" w:rsidRPr="00352149" w:rsidRDefault="00856672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>
        <w:t>izjava prijavitelja o poznavanju rada na računalu</w:t>
      </w:r>
      <w:r w:rsidRPr="00352149">
        <w:t>.</w:t>
      </w:r>
    </w:p>
    <w:p w:rsidR="00856672" w:rsidRPr="00352149" w:rsidRDefault="00856672" w:rsidP="001C615E">
      <w:pPr>
        <w:jc w:val="both"/>
      </w:pPr>
    </w:p>
    <w:p w:rsidR="00856672" w:rsidRPr="00352149" w:rsidRDefault="00856672" w:rsidP="00FE61FF">
      <w:pPr>
        <w:jc w:val="both"/>
      </w:pPr>
      <w:r w:rsidRPr="00352149">
        <w:t>Osoba koja ima pravo prednosti kod prijma u službu prema posebnom zakonu, dužna je u prijavi na oglas pozvati se na to pravo i ima prednost u odnosu na ostale kandidate samo pod jednakim uvjetima. Uz prijavu na oglas dužna je priložiti rješenje, odnosno potvrdu iz koje je vidljivo navedeno pravo.</w:t>
      </w:r>
    </w:p>
    <w:p w:rsidR="00856672" w:rsidRPr="00352149" w:rsidRDefault="00856672" w:rsidP="00162463">
      <w:pPr>
        <w:spacing w:before="100" w:beforeAutospacing="1" w:after="100" w:afterAutospacing="1"/>
        <w:jc w:val="both"/>
        <w:rPr>
          <w:lang w:eastAsia="en-US"/>
        </w:rPr>
      </w:pPr>
      <w:r w:rsidRPr="00352149">
        <w:rPr>
          <w:lang w:eastAsia="en-US"/>
        </w:rPr>
        <w:t xml:space="preserve">Osoba koja se poziva na pravo prednosti pri zapošljavanju sukladno članku 102. Zakona o hrvatskim braniteljima iz Domovinskog rata i članovima njihovih obitelji (NN 121/17, 98/19, 84/21 i 156/23), članku 47. Zakona o civilnim stradalnicima iz Domovinskog rata (NN 84/21), članku </w:t>
      </w:r>
      <w:smartTag w:uri="urn:schemas-microsoft-com:office:smarttags" w:element="metricconverter">
        <w:smartTagPr>
          <w:attr w:name="ProductID" w:val="48. f"/>
        </w:smartTagPr>
        <w:r w:rsidRPr="00352149">
          <w:rPr>
            <w:lang w:eastAsia="en-US"/>
          </w:rPr>
          <w:t>48. f</w:t>
        </w:r>
      </w:smartTag>
      <w:r w:rsidRPr="00352149">
        <w:rPr>
          <w:lang w:eastAsia="en-US"/>
        </w:rPr>
        <w:t xml:space="preserve"> Zakona o zaštiti vojnih i civilnih invalida rata (NN 33/92, 77/92, 27/93, 58/93, 2/94, 76/94, 108/95, 108/96, 82/01, 103/03, 148/13 i 98/19) i članku 9. Zakona o profesionalnoj rehabilitaciji i zapošljavanju osoba s invaliditetom (NN 157/13, 152/14, 39/18 i 32/20) dužna je u prijavi na oglas pozvati se na to pravo i uz prijavu priložiti svu propisanu dokumentaciju prema posebnom zakonu, a ima prednost u odnosu na ostale kandidate samo pod jednakim uvjetima.</w:t>
      </w:r>
    </w:p>
    <w:p w:rsidR="00856672" w:rsidRPr="00352149" w:rsidRDefault="00856672" w:rsidP="00162463">
      <w:pPr>
        <w:jc w:val="both"/>
        <w:rPr>
          <w:lang w:eastAsia="en-US"/>
        </w:rPr>
      </w:pPr>
      <w:r w:rsidRPr="00352149">
        <w:rPr>
          <w:lang w:eastAsia="en-US"/>
        </w:rPr>
        <w:t xml:space="preserve">Osoba koja se poziva na pravo prednosti pri zapošljavanju u skladu s člankom 102. Zakona o hrvatskim braniteljima iz Domovinskog rata i članovima njihovih obitelji uz prijavu na oglas dužna je priložiti sve dokaze o ispunjavanju uvjeta iz oglasa i ovisno o kategoriji u koju ulazi sve potrebne dokaze (članak </w:t>
      </w:r>
      <w:smartTag w:uri="urn:schemas-microsoft-com:office:smarttags" w:element="metricconverter">
        <w:smartTagPr>
          <w:attr w:name="ProductID" w:val="103. st"/>
        </w:smartTagPr>
        <w:r w:rsidRPr="00352149">
          <w:rPr>
            <w:lang w:eastAsia="en-US"/>
          </w:rPr>
          <w:t>103. st</w:t>
        </w:r>
      </w:smartTag>
      <w:r w:rsidRPr="00352149">
        <w:rPr>
          <w:lang w:eastAsia="en-US"/>
        </w:rPr>
        <w:t xml:space="preserve">. 1. Zakona) dostupne na poveznici Ministarstva hrvatskih  branitelja: </w:t>
      </w:r>
    </w:p>
    <w:p w:rsidR="00856672" w:rsidRPr="00352149" w:rsidRDefault="00856672" w:rsidP="00162463">
      <w:hyperlink r:id="rId5" w:tgtFrame="_self" w:history="1">
        <w:r w:rsidRPr="00352149"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856672" w:rsidRPr="00352149" w:rsidRDefault="00856672" w:rsidP="00162463">
      <w:pPr>
        <w:jc w:val="both"/>
      </w:pPr>
    </w:p>
    <w:p w:rsidR="00856672" w:rsidRPr="00352149" w:rsidRDefault="00856672" w:rsidP="00162463">
      <w:pPr>
        <w:jc w:val="both"/>
        <w:rPr>
          <w:lang w:eastAsia="en-US"/>
        </w:rPr>
      </w:pPr>
      <w:r w:rsidRPr="00352149">
        <w:rPr>
          <w:lang w:eastAsia="en-US"/>
        </w:rPr>
        <w:t xml:space="preserve">Osoba koji se poziva na pravo prednosti pri zapošljavanju u skladu s člankom 47. Zakona o civilnim stradalnicima iz Domovinskog rata uz prijavu na oglas dužna je priložiti sve dokaze o ispunjavanju uvjeta iz oglasa te priložiti dokaze o ispunjavanju uvjeta za ostvarivanje prava prednosti pri zapošljavanju (čl. </w:t>
      </w:r>
      <w:smartTag w:uri="urn:schemas-microsoft-com:office:smarttags" w:element="metricconverter">
        <w:smartTagPr>
          <w:attr w:name="ProductID" w:val="49. st"/>
        </w:smartTagPr>
        <w:r w:rsidRPr="00352149">
          <w:rPr>
            <w:lang w:eastAsia="en-US"/>
          </w:rPr>
          <w:t>49. st</w:t>
        </w:r>
      </w:smartTag>
      <w:r w:rsidRPr="00352149">
        <w:rPr>
          <w:lang w:eastAsia="en-US"/>
        </w:rPr>
        <w:t>. 1. Zakona) dostupne na poveznici Ministarstva hrvatskih branitelja:</w:t>
      </w:r>
    </w:p>
    <w:p w:rsidR="00856672" w:rsidRPr="00352149" w:rsidRDefault="00856672" w:rsidP="00162463">
      <w:pPr>
        <w:rPr>
          <w:lang w:eastAsia="en-US"/>
        </w:rPr>
      </w:pPr>
      <w:hyperlink r:id="rId6" w:history="1">
        <w:r w:rsidRPr="00352149">
          <w:rPr>
            <w:color w:val="0000FF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856672" w:rsidRPr="00352149" w:rsidRDefault="00856672" w:rsidP="002E1407">
      <w:pPr>
        <w:jc w:val="both"/>
      </w:pPr>
    </w:p>
    <w:p w:rsidR="00856672" w:rsidRPr="00352149" w:rsidRDefault="00856672" w:rsidP="00FE4D8C">
      <w:pPr>
        <w:jc w:val="both"/>
      </w:pPr>
      <w:r w:rsidRPr="00352149">
        <w:rPr>
          <w:color w:val="000000"/>
        </w:rPr>
        <w:t>Urednom prijavom smatra se prijava koja sadržava sve podatke i priloge navedene u oglasu.</w:t>
      </w:r>
    </w:p>
    <w:p w:rsidR="00856672" w:rsidRPr="00352149" w:rsidRDefault="00856672" w:rsidP="00FE4D8C">
      <w:pPr>
        <w:jc w:val="both"/>
      </w:pPr>
      <w:r w:rsidRPr="00352149">
        <w:t> 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  <w:rPr>
          <w:color w:val="000000"/>
        </w:rPr>
      </w:pPr>
      <w:r w:rsidRPr="00352149">
        <w:rPr>
          <w:color w:val="000000"/>
        </w:rPr>
        <w:t>Osoba koja nije podnijela pravodobnu i urednu prijavu ili ne ispunjava formalne uvjete iz oglasa, ne smatra se kandidatom prijavljenim na oglas i takvoj osobi dostavlja se pisana obavijest u kojoj se navode razlozi zbog kojih se ne smatra kandidatom prijavljenim na oglas. Protiv obavijesti kandidat nema pravo podnošenja pravnog lijeka.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rPr>
          <w:color w:val="000000"/>
        </w:rPr>
        <w:t>Za kandidate prijavljene na oglas, koji ispunjavaju formalne uvjete oglasa, provest će se prethodna provjera znanja i sposobnosti putem pisanog testiranja i intervjua.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t> </w:t>
      </w:r>
    </w:p>
    <w:p w:rsidR="00856672" w:rsidRPr="00352149" w:rsidRDefault="00856672" w:rsidP="00FE4D8C">
      <w:pPr>
        <w:jc w:val="both"/>
      </w:pPr>
      <w:r w:rsidRPr="00352149">
        <w:t xml:space="preserve">Na web stranici Općine Blato </w:t>
      </w:r>
      <w:hyperlink r:id="rId7" w:history="1">
        <w:r w:rsidRPr="00352149">
          <w:rPr>
            <w:rStyle w:val="Hyperlink"/>
          </w:rPr>
          <w:t>www.blato.hr</w:t>
        </w:r>
      </w:hyperlink>
      <w:r w:rsidRPr="00352149">
        <w:t xml:space="preserve">  i oglasnoj ploči dostupan je opis poslova te podaci o plaći radnog mjesta koje se popunjava, način obavljanja prethodne provjere znanja i sposobnosti kandidata i iz kojeg područja, te pravni i drugi izvori za pripremanje kandidata za tu provjeru. 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t> 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rPr>
          <w:color w:val="000000"/>
        </w:rPr>
        <w:t>Na istoj web-stranici i oglasnoj ploči objavit će se vrijeme i mjesto održavanja prethodne provjere znanja i sposobnosti kandidata, najmanje 5 (pet) dana prije održavanja provjere.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t> 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rPr>
          <w:color w:val="000000"/>
        </w:rPr>
        <w:t>Ako kandidat ne pristupi prethodnoj provjeri znanja i sposobnosti, smatrat će se da je povukao prijavu na oglas.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t> </w:t>
      </w:r>
    </w:p>
    <w:p w:rsidR="00856672" w:rsidRDefault="00856672" w:rsidP="00FE4D8C">
      <w:pPr>
        <w:pStyle w:val="NormalWeb"/>
        <w:spacing w:before="0" w:beforeAutospacing="0" w:after="0"/>
        <w:jc w:val="both"/>
        <w:rPr>
          <w:color w:val="000000"/>
        </w:rPr>
      </w:pPr>
      <w:r w:rsidRPr="00352149">
        <w:rPr>
          <w:color w:val="000000"/>
        </w:rPr>
        <w:t xml:space="preserve">Intervju se provodi samo s kandidatima koji su ostvarili najmanje 50% bodova iz pisanog testiranja. </w:t>
      </w:r>
    </w:p>
    <w:p w:rsidR="00856672" w:rsidRDefault="00856672" w:rsidP="00FE4D8C">
      <w:pPr>
        <w:pStyle w:val="NormalWeb"/>
        <w:spacing w:before="0" w:beforeAutospacing="0" w:after="0"/>
        <w:jc w:val="both"/>
        <w:rPr>
          <w:color w:val="000000"/>
        </w:rPr>
      </w:pP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rPr>
          <w:color w:val="000000"/>
        </w:rPr>
        <w:t>Kandidat koji bude odabran, a prije donošenja rješenja o rasporedu, obvezan je</w:t>
      </w:r>
      <w:r w:rsidRPr="00352149">
        <w:t xml:space="preserve"> </w:t>
      </w:r>
      <w:r w:rsidRPr="00352149">
        <w:rPr>
          <w:color w:val="000000"/>
        </w:rPr>
        <w:t>dostaviti uvjerenje o zdravstvenoj sposobnosti kojim dokazuje uvjet zdravstvene sposobnosti za obavljanje poslova na radnom mjestu na koje je primljen.</w:t>
      </w:r>
      <w:r>
        <w:rPr>
          <w:color w:val="000000"/>
        </w:rPr>
        <w:t xml:space="preserve"> </w:t>
      </w:r>
      <w:r w:rsidRPr="00352149">
        <w:rPr>
          <w:color w:val="000000"/>
        </w:rPr>
        <w:t>U protivnome, smatrat će se da kandidat nije udovoljio uvjetima oglasa, odnosno da je odustao od službe.</w:t>
      </w:r>
    </w:p>
    <w:p w:rsidR="00856672" w:rsidRPr="00352149" w:rsidRDefault="00856672" w:rsidP="00FE4D8C">
      <w:pPr>
        <w:jc w:val="both"/>
      </w:pPr>
    </w:p>
    <w:p w:rsidR="00856672" w:rsidRPr="00352149" w:rsidRDefault="00856672" w:rsidP="00010217">
      <w:pPr>
        <w:jc w:val="both"/>
      </w:pPr>
      <w:r w:rsidRPr="00352149">
        <w:t>Prijave na oglas s traženim dokazima, dostavljaju se na adresu: Općina Blato, Trg dr. Franje Tuđmana 4, 20271 Blato, s naznakom; “Za oglas za prijam u službu pročelnika – NE OTVARAJ“. u roku od 8 dana od dana objave oglasa na stranicama Hrvatskog zavoda za zapošljavanje.</w:t>
      </w:r>
    </w:p>
    <w:p w:rsidR="00856672" w:rsidRPr="00352149" w:rsidRDefault="00856672" w:rsidP="00FE4D8C">
      <w:pPr>
        <w:jc w:val="both"/>
      </w:pPr>
    </w:p>
    <w:p w:rsidR="00856672" w:rsidRPr="00352149" w:rsidRDefault="00856672" w:rsidP="00FE4D8C">
      <w:pPr>
        <w:jc w:val="both"/>
      </w:pPr>
      <w:r w:rsidRPr="00352149">
        <w:t>Zadržava se pravo poništenja ovog oglasa bez posebnog objašnjenja.</w:t>
      </w:r>
    </w:p>
    <w:p w:rsidR="00856672" w:rsidRPr="00352149" w:rsidRDefault="00856672" w:rsidP="00FE4D8C">
      <w:pPr>
        <w:jc w:val="both"/>
      </w:pPr>
      <w:r w:rsidRPr="00352149">
        <w:tab/>
      </w:r>
    </w:p>
    <w:p w:rsidR="00856672" w:rsidRPr="00352149" w:rsidRDefault="00856672" w:rsidP="00FE4D8C">
      <w:pPr>
        <w:jc w:val="both"/>
      </w:pPr>
      <w:r w:rsidRPr="00352149">
        <w:t>O rezultatima izbora po ovom oglasu kandidati će biti obaviješteni u zakonskom roku.</w:t>
      </w:r>
    </w:p>
    <w:p w:rsidR="00856672" w:rsidRPr="00352149" w:rsidRDefault="00856672" w:rsidP="00FE4D8C">
      <w:pPr>
        <w:jc w:val="both"/>
      </w:pPr>
    </w:p>
    <w:p w:rsidR="00856672" w:rsidRPr="00352149" w:rsidRDefault="00856672" w:rsidP="00FE4D8C">
      <w:pPr>
        <w:pStyle w:val="NormalWeb"/>
        <w:spacing w:before="0" w:beforeAutospacing="0" w:after="0"/>
        <w:jc w:val="both"/>
      </w:pPr>
      <w:r w:rsidRPr="00352149">
        <w:t>Prijavom na oglas kandidati su izričito suglasni da Općina Blato može prikupljati, koristiti i dalje obrađivati podatke u svrhu provedbe postupka sukladno odredbama Opće uredbe o zaštiti podataka i Zakona o provedbi Opće uredbe o zaštiti podataka (NN 42/18).</w:t>
      </w:r>
    </w:p>
    <w:p w:rsidR="00856672" w:rsidRPr="00352149" w:rsidRDefault="00856672" w:rsidP="00FE4D8C">
      <w:pPr>
        <w:pStyle w:val="NormalWeb"/>
        <w:spacing w:before="0" w:beforeAutospacing="0" w:after="0"/>
        <w:jc w:val="both"/>
      </w:pPr>
    </w:p>
    <w:p w:rsidR="00856672" w:rsidRPr="00352149" w:rsidRDefault="00856672" w:rsidP="00FE4D8C">
      <w:pPr>
        <w:pStyle w:val="NormalWeb"/>
        <w:spacing w:before="0" w:beforeAutospacing="0" w:after="0"/>
        <w:jc w:val="both"/>
      </w:pPr>
    </w:p>
    <w:p w:rsidR="00856672" w:rsidRPr="003E4415" w:rsidRDefault="00856672" w:rsidP="0008507C">
      <w:pPr>
        <w:pStyle w:val="Heading1"/>
        <w:jc w:val="both"/>
        <w:rPr>
          <w:rFonts w:ascii="Times New Roman" w:hAnsi="Times New Roman"/>
          <w:color w:val="000000"/>
          <w:szCs w:val="24"/>
          <w:lang w:val="hr-HR"/>
        </w:rPr>
      </w:pPr>
      <w:r w:rsidRPr="003E4415">
        <w:rPr>
          <w:rFonts w:ascii="Times New Roman" w:hAnsi="Times New Roman"/>
          <w:color w:val="000000"/>
          <w:szCs w:val="24"/>
          <w:lang w:val="hr-HR"/>
        </w:rPr>
        <w:t>KLASA: 023-05/24-01/</w:t>
      </w:r>
      <w:r>
        <w:rPr>
          <w:rFonts w:ascii="Times New Roman" w:hAnsi="Times New Roman"/>
          <w:color w:val="000000"/>
          <w:szCs w:val="24"/>
          <w:lang w:val="hr-HR"/>
        </w:rPr>
        <w:t>39</w:t>
      </w:r>
    </w:p>
    <w:p w:rsidR="00856672" w:rsidRPr="003E4415" w:rsidRDefault="00856672" w:rsidP="0008507C">
      <w:pPr>
        <w:pStyle w:val="Heading1"/>
        <w:jc w:val="both"/>
        <w:rPr>
          <w:rFonts w:ascii="Times New Roman" w:hAnsi="Times New Roman"/>
          <w:color w:val="000000"/>
          <w:szCs w:val="24"/>
          <w:lang w:val="hr-HR"/>
        </w:rPr>
      </w:pPr>
      <w:r w:rsidRPr="003E4415">
        <w:rPr>
          <w:rFonts w:ascii="Times New Roman" w:hAnsi="Times New Roman"/>
          <w:color w:val="000000"/>
          <w:szCs w:val="24"/>
          <w:lang w:val="hr-HR"/>
        </w:rPr>
        <w:t>URBROJ: 2117-13</w:t>
      </w:r>
      <w:r w:rsidRPr="003E4415">
        <w:rPr>
          <w:rFonts w:ascii="Times New Roman" w:hAnsi="Times New Roman"/>
          <w:b/>
          <w:color w:val="000000"/>
          <w:szCs w:val="24"/>
          <w:lang w:val="hr-HR"/>
        </w:rPr>
        <w:t>-</w:t>
      </w:r>
      <w:r w:rsidRPr="003E4415">
        <w:rPr>
          <w:rFonts w:ascii="Times New Roman" w:hAnsi="Times New Roman"/>
          <w:color w:val="000000"/>
          <w:szCs w:val="24"/>
          <w:lang w:val="hr-HR"/>
        </w:rPr>
        <w:t>01-24-1</w:t>
      </w:r>
    </w:p>
    <w:p w:rsidR="00856672" w:rsidRPr="003E4415" w:rsidRDefault="00856672" w:rsidP="00010217">
      <w:pPr>
        <w:rPr>
          <w:bCs/>
          <w:color w:val="000000"/>
        </w:rPr>
      </w:pPr>
      <w:r w:rsidRPr="003E4415">
        <w:rPr>
          <w:color w:val="000000"/>
        </w:rPr>
        <w:t xml:space="preserve">Blato, 10. prosinca 2024. godine                                             </w:t>
      </w:r>
      <w:r w:rsidRPr="003E4415">
        <w:rPr>
          <w:bCs/>
          <w:color w:val="000000"/>
        </w:rPr>
        <w:t xml:space="preserve">                      </w:t>
      </w:r>
    </w:p>
    <w:p w:rsidR="00856672" w:rsidRPr="00352149" w:rsidRDefault="00856672" w:rsidP="00010217">
      <w:pPr>
        <w:rPr>
          <w:bCs/>
        </w:rPr>
      </w:pPr>
    </w:p>
    <w:p w:rsidR="00856672" w:rsidRPr="00352149" w:rsidRDefault="00856672" w:rsidP="00010217">
      <w:pPr>
        <w:rPr>
          <w:bCs/>
        </w:rPr>
      </w:pPr>
    </w:p>
    <w:p w:rsidR="00856672" w:rsidRPr="00352149" w:rsidRDefault="00856672" w:rsidP="00010217">
      <w:pPr>
        <w:rPr>
          <w:bCs/>
        </w:rPr>
      </w:pPr>
    </w:p>
    <w:p w:rsidR="00856672" w:rsidRPr="00352149" w:rsidRDefault="00856672" w:rsidP="00010217">
      <w:pPr>
        <w:rPr>
          <w:bCs/>
        </w:rPr>
      </w:pPr>
    </w:p>
    <w:p w:rsidR="00856672" w:rsidRPr="00352149" w:rsidRDefault="00856672" w:rsidP="007947CA">
      <w:pPr>
        <w:jc w:val="right"/>
        <w:rPr>
          <w:b/>
          <w:bCs/>
        </w:rPr>
      </w:pPr>
      <w:r w:rsidRPr="00352149">
        <w:rPr>
          <w:bCs/>
        </w:rPr>
        <w:t xml:space="preserve">                                                                                                   NAČELNIK</w:t>
      </w:r>
    </w:p>
    <w:p w:rsidR="00856672" w:rsidRPr="00352149" w:rsidRDefault="00856672" w:rsidP="007947CA">
      <w:pPr>
        <w:pStyle w:val="Heading1"/>
        <w:jc w:val="right"/>
        <w:rPr>
          <w:rFonts w:ascii="Times New Roman" w:hAnsi="Times New Roman"/>
          <w:color w:val="000000"/>
          <w:szCs w:val="24"/>
          <w:lang w:val="hr-HR"/>
        </w:rPr>
      </w:pP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</w:r>
      <w:r w:rsidRPr="00352149">
        <w:rPr>
          <w:rFonts w:ascii="Times New Roman" w:hAnsi="Times New Roman"/>
          <w:bCs/>
          <w:szCs w:val="24"/>
          <w:lang w:val="hr-HR"/>
        </w:rPr>
        <w:tab/>
        <w:t xml:space="preserve">Ante Šeparović, dipl.ing     </w:t>
      </w:r>
    </w:p>
    <w:p w:rsidR="00856672" w:rsidRPr="00352149" w:rsidRDefault="00856672" w:rsidP="007947CA">
      <w:pPr>
        <w:jc w:val="right"/>
      </w:pPr>
    </w:p>
    <w:p w:rsidR="00856672" w:rsidRPr="00352149" w:rsidRDefault="00856672" w:rsidP="00421671"/>
    <w:p w:rsidR="00856672" w:rsidRPr="00352149" w:rsidRDefault="00856672" w:rsidP="00527863">
      <w:pPr>
        <w:jc w:val="right"/>
      </w:pPr>
    </w:p>
    <w:sectPr w:rsidR="00856672" w:rsidRPr="00352149" w:rsidSect="00FE4D8C">
      <w:pgSz w:w="11907" w:h="16840" w:code="9"/>
      <w:pgMar w:top="851" w:right="794" w:bottom="851" w:left="7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40B"/>
    <w:multiLevelType w:val="hybridMultilevel"/>
    <w:tmpl w:val="A594CCE2"/>
    <w:lvl w:ilvl="0" w:tplc="868AF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C7E14"/>
    <w:multiLevelType w:val="hybridMultilevel"/>
    <w:tmpl w:val="535A1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C31B8"/>
    <w:multiLevelType w:val="hybridMultilevel"/>
    <w:tmpl w:val="1716061E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F6BA0"/>
    <w:multiLevelType w:val="hybridMultilevel"/>
    <w:tmpl w:val="71BCA8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100E88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7CA2D7F"/>
    <w:multiLevelType w:val="hybridMultilevel"/>
    <w:tmpl w:val="31A61E80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>
    <w:nsid w:val="2D9318D4"/>
    <w:multiLevelType w:val="hybridMultilevel"/>
    <w:tmpl w:val="5288A3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587551"/>
    <w:multiLevelType w:val="hybridMultilevel"/>
    <w:tmpl w:val="CE0422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6C03483"/>
    <w:multiLevelType w:val="hybridMultilevel"/>
    <w:tmpl w:val="2956552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EA17AC"/>
    <w:multiLevelType w:val="hybridMultilevel"/>
    <w:tmpl w:val="931E8010"/>
    <w:lvl w:ilvl="0" w:tplc="88AE146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1A0F10"/>
    <w:multiLevelType w:val="hybridMultilevel"/>
    <w:tmpl w:val="18560AC0"/>
    <w:lvl w:ilvl="0" w:tplc="2A44FE22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1">
    <w:nsid w:val="4C7B5528"/>
    <w:multiLevelType w:val="hybridMultilevel"/>
    <w:tmpl w:val="B50C222E"/>
    <w:lvl w:ilvl="0" w:tplc="220810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531EF5"/>
    <w:multiLevelType w:val="hybridMultilevel"/>
    <w:tmpl w:val="34B0D452"/>
    <w:lvl w:ilvl="0" w:tplc="4BE2892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HRHelvetica" w:eastAsia="Times New Roman" w:hAnsi="HRHelvetic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3">
    <w:nsid w:val="5A5525A7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024153"/>
    <w:multiLevelType w:val="hybridMultilevel"/>
    <w:tmpl w:val="9DB46AE0"/>
    <w:lvl w:ilvl="0" w:tplc="88AE14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BB529C"/>
    <w:multiLevelType w:val="hybridMultilevel"/>
    <w:tmpl w:val="CC80EE4A"/>
    <w:lvl w:ilvl="0" w:tplc="1B2267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886FA1"/>
    <w:multiLevelType w:val="hybridMultilevel"/>
    <w:tmpl w:val="8408C5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5"/>
  </w:num>
  <w:num w:numId="5">
    <w:abstractNumId w:val="7"/>
  </w:num>
  <w:num w:numId="6">
    <w:abstractNumId w:val="13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0"/>
  </w:num>
  <w:num w:numId="12">
    <w:abstractNumId w:val="16"/>
  </w:num>
  <w:num w:numId="13">
    <w:abstractNumId w:val="1"/>
  </w:num>
  <w:num w:numId="14">
    <w:abstractNumId w:val="2"/>
  </w:num>
  <w:num w:numId="15">
    <w:abstractNumId w:val="3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B71"/>
    <w:rsid w:val="00010217"/>
    <w:rsid w:val="000124B0"/>
    <w:rsid w:val="00053073"/>
    <w:rsid w:val="0007107B"/>
    <w:rsid w:val="00082616"/>
    <w:rsid w:val="0008507C"/>
    <w:rsid w:val="000A2048"/>
    <w:rsid w:val="000A5483"/>
    <w:rsid w:val="000D1CA9"/>
    <w:rsid w:val="000D25AB"/>
    <w:rsid w:val="000E5C1A"/>
    <w:rsid w:val="000F333E"/>
    <w:rsid w:val="00115723"/>
    <w:rsid w:val="00116CBD"/>
    <w:rsid w:val="00117AAC"/>
    <w:rsid w:val="001240D4"/>
    <w:rsid w:val="001313CE"/>
    <w:rsid w:val="00142909"/>
    <w:rsid w:val="00162463"/>
    <w:rsid w:val="00171561"/>
    <w:rsid w:val="00187D22"/>
    <w:rsid w:val="001922B1"/>
    <w:rsid w:val="001A3168"/>
    <w:rsid w:val="001B4A5E"/>
    <w:rsid w:val="001C3990"/>
    <w:rsid w:val="001C4600"/>
    <w:rsid w:val="001C4B30"/>
    <w:rsid w:val="001C615E"/>
    <w:rsid w:val="001D0627"/>
    <w:rsid w:val="00212BA5"/>
    <w:rsid w:val="00223EDF"/>
    <w:rsid w:val="0023524B"/>
    <w:rsid w:val="002441E7"/>
    <w:rsid w:val="00250E79"/>
    <w:rsid w:val="00263D45"/>
    <w:rsid w:val="002A359D"/>
    <w:rsid w:val="002B7DBC"/>
    <w:rsid w:val="002C4B62"/>
    <w:rsid w:val="002C65BA"/>
    <w:rsid w:val="002D1A43"/>
    <w:rsid w:val="002E1407"/>
    <w:rsid w:val="002E7D1C"/>
    <w:rsid w:val="00314DDC"/>
    <w:rsid w:val="00315C96"/>
    <w:rsid w:val="00323ACB"/>
    <w:rsid w:val="00324065"/>
    <w:rsid w:val="00351E50"/>
    <w:rsid w:val="00352149"/>
    <w:rsid w:val="00374C5B"/>
    <w:rsid w:val="00390111"/>
    <w:rsid w:val="003A70DB"/>
    <w:rsid w:val="003C1B1C"/>
    <w:rsid w:val="003D4720"/>
    <w:rsid w:val="003D5833"/>
    <w:rsid w:val="003E11F4"/>
    <w:rsid w:val="003E4415"/>
    <w:rsid w:val="004068FD"/>
    <w:rsid w:val="00421671"/>
    <w:rsid w:val="004216D7"/>
    <w:rsid w:val="00435F0C"/>
    <w:rsid w:val="00437648"/>
    <w:rsid w:val="0048747C"/>
    <w:rsid w:val="004B034C"/>
    <w:rsid w:val="004B1B03"/>
    <w:rsid w:val="004C7A78"/>
    <w:rsid w:val="004D6593"/>
    <w:rsid w:val="005063DB"/>
    <w:rsid w:val="00512133"/>
    <w:rsid w:val="0051550B"/>
    <w:rsid w:val="0052666E"/>
    <w:rsid w:val="005277D3"/>
    <w:rsid w:val="00527863"/>
    <w:rsid w:val="005863C9"/>
    <w:rsid w:val="00597F7E"/>
    <w:rsid w:val="005A05DF"/>
    <w:rsid w:val="005A4002"/>
    <w:rsid w:val="005A540E"/>
    <w:rsid w:val="005B4538"/>
    <w:rsid w:val="0061114C"/>
    <w:rsid w:val="00617FF4"/>
    <w:rsid w:val="00627BA4"/>
    <w:rsid w:val="00634CB9"/>
    <w:rsid w:val="006430AA"/>
    <w:rsid w:val="006476CE"/>
    <w:rsid w:val="00663070"/>
    <w:rsid w:val="00684AF3"/>
    <w:rsid w:val="0069058C"/>
    <w:rsid w:val="006A7077"/>
    <w:rsid w:val="007008FF"/>
    <w:rsid w:val="00725C12"/>
    <w:rsid w:val="007578CE"/>
    <w:rsid w:val="00766556"/>
    <w:rsid w:val="00766B71"/>
    <w:rsid w:val="00774988"/>
    <w:rsid w:val="0078758F"/>
    <w:rsid w:val="007947CA"/>
    <w:rsid w:val="007A1105"/>
    <w:rsid w:val="007A5382"/>
    <w:rsid w:val="007A6AB7"/>
    <w:rsid w:val="007D46B2"/>
    <w:rsid w:val="00803D15"/>
    <w:rsid w:val="0081766A"/>
    <w:rsid w:val="00856672"/>
    <w:rsid w:val="00856AB1"/>
    <w:rsid w:val="00857C20"/>
    <w:rsid w:val="00873C02"/>
    <w:rsid w:val="008C2BD2"/>
    <w:rsid w:val="008D232F"/>
    <w:rsid w:val="00911979"/>
    <w:rsid w:val="00914FD2"/>
    <w:rsid w:val="00930862"/>
    <w:rsid w:val="0095154E"/>
    <w:rsid w:val="00973834"/>
    <w:rsid w:val="009772F1"/>
    <w:rsid w:val="009A5750"/>
    <w:rsid w:val="009D5ADA"/>
    <w:rsid w:val="009F2AD6"/>
    <w:rsid w:val="00A102FB"/>
    <w:rsid w:val="00A3429C"/>
    <w:rsid w:val="00A3529E"/>
    <w:rsid w:val="00A35A2E"/>
    <w:rsid w:val="00A64A4F"/>
    <w:rsid w:val="00AB13EC"/>
    <w:rsid w:val="00AB4C17"/>
    <w:rsid w:val="00AB779D"/>
    <w:rsid w:val="00AD5A67"/>
    <w:rsid w:val="00AE1827"/>
    <w:rsid w:val="00B0392F"/>
    <w:rsid w:val="00B1398C"/>
    <w:rsid w:val="00B1599B"/>
    <w:rsid w:val="00B40820"/>
    <w:rsid w:val="00B46111"/>
    <w:rsid w:val="00B6142D"/>
    <w:rsid w:val="00BD3F79"/>
    <w:rsid w:val="00BD58E7"/>
    <w:rsid w:val="00BD6DEB"/>
    <w:rsid w:val="00BE0668"/>
    <w:rsid w:val="00BF35BB"/>
    <w:rsid w:val="00C02EBE"/>
    <w:rsid w:val="00C04A0F"/>
    <w:rsid w:val="00C22EBE"/>
    <w:rsid w:val="00C37B15"/>
    <w:rsid w:val="00C72B31"/>
    <w:rsid w:val="00C77947"/>
    <w:rsid w:val="00C95F01"/>
    <w:rsid w:val="00C961C8"/>
    <w:rsid w:val="00CA7B07"/>
    <w:rsid w:val="00CB5EF4"/>
    <w:rsid w:val="00CB743F"/>
    <w:rsid w:val="00CC2935"/>
    <w:rsid w:val="00CE4339"/>
    <w:rsid w:val="00D10D91"/>
    <w:rsid w:val="00D123B9"/>
    <w:rsid w:val="00D173CF"/>
    <w:rsid w:val="00D2536D"/>
    <w:rsid w:val="00D40A46"/>
    <w:rsid w:val="00D45B1B"/>
    <w:rsid w:val="00D55AF5"/>
    <w:rsid w:val="00D636A9"/>
    <w:rsid w:val="00D643DB"/>
    <w:rsid w:val="00DA7B43"/>
    <w:rsid w:val="00DB421A"/>
    <w:rsid w:val="00DC49F3"/>
    <w:rsid w:val="00DD5350"/>
    <w:rsid w:val="00DE1EEA"/>
    <w:rsid w:val="00E15EB7"/>
    <w:rsid w:val="00E37F46"/>
    <w:rsid w:val="00E679C7"/>
    <w:rsid w:val="00E706A3"/>
    <w:rsid w:val="00EA12E1"/>
    <w:rsid w:val="00EE0ED9"/>
    <w:rsid w:val="00F01BEB"/>
    <w:rsid w:val="00F06E35"/>
    <w:rsid w:val="00F26114"/>
    <w:rsid w:val="00F82A79"/>
    <w:rsid w:val="00F8648D"/>
    <w:rsid w:val="00F86A5E"/>
    <w:rsid w:val="00F91C7A"/>
    <w:rsid w:val="00F9267F"/>
    <w:rsid w:val="00FB3C57"/>
    <w:rsid w:val="00FC2151"/>
    <w:rsid w:val="00FC339E"/>
    <w:rsid w:val="00FD4747"/>
    <w:rsid w:val="00FE4D8C"/>
    <w:rsid w:val="00FE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BE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7B0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RHelvetica" w:hAnsi="HRHelvetica"/>
      <w:szCs w:val="20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374C5B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12BA5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CA7B07"/>
    <w:pPr>
      <w:framePr w:w="4786" w:h="1004" w:hSpace="181" w:wrap="around" w:vAnchor="text" w:hAnchor="page" w:x="1320" w:y="-1331"/>
      <w:overflowPunct w:val="0"/>
      <w:autoSpaceDE w:val="0"/>
      <w:autoSpaceDN w:val="0"/>
      <w:adjustRightInd w:val="0"/>
      <w:jc w:val="center"/>
      <w:textAlignment w:val="baseline"/>
    </w:pPr>
    <w:rPr>
      <w:rFonts w:ascii="HRHelvetica" w:hAnsi="HRHelvetica"/>
      <w:b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rsid w:val="007A5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NormalWeb">
    <w:name w:val="Normal (Web)"/>
    <w:basedOn w:val="Normal"/>
    <w:uiPriority w:val="99"/>
    <w:rsid w:val="00B4082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lat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3</Pages>
  <Words>1265</Words>
  <Characters>7214</Characters>
  <Application>Microsoft Office Outlook</Application>
  <DocSecurity>0</DocSecurity>
  <Lines>0</Lines>
  <Paragraphs>0</Paragraphs>
  <ScaleCrop>false</ScaleCrop>
  <Company>OPCINA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(Treba se pozvati na Z</dc:title>
  <dc:subject/>
  <dc:creator>SANDRA</dc:creator>
  <cp:keywords/>
  <dc:description/>
  <cp:lastModifiedBy>Windows User</cp:lastModifiedBy>
  <cp:revision>11</cp:revision>
  <cp:lastPrinted>2023-04-05T06:06:00Z</cp:lastPrinted>
  <dcterms:created xsi:type="dcterms:W3CDTF">2024-12-06T12:49:00Z</dcterms:created>
  <dcterms:modified xsi:type="dcterms:W3CDTF">2024-12-09T09:54:00Z</dcterms:modified>
</cp:coreProperties>
</file>