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1E" w:rsidRPr="00D01678" w:rsidRDefault="006F1F1E" w:rsidP="00A0317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OBRAZAC 1</w:t>
      </w:r>
      <w:r w:rsidRPr="00C93CC1">
        <w:rPr>
          <w:rFonts w:ascii="Times New Roman" w:hAnsi="Times New Roman" w:cs="Times New Roman"/>
          <w:b/>
          <w:bCs/>
        </w:rPr>
        <w:t>.</w:t>
      </w:r>
      <w:r w:rsidRPr="00C93CC1">
        <w:rPr>
          <w:rFonts w:ascii="Times New Roman" w:hAnsi="Times New Roman" w:cs="Times New Roman"/>
        </w:rPr>
        <w:t xml:space="preserve">  -</w:t>
      </w:r>
      <w:r w:rsidRPr="00C93CC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 w:rsidRPr="00D01678">
        <w:rPr>
          <w:rFonts w:ascii="Times New Roman" w:hAnsi="Times New Roman" w:cs="Times New Roman"/>
          <w:b/>
          <w:bCs/>
        </w:rPr>
        <w:t xml:space="preserve">GOSPODARSKI PROGRAM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96"/>
        <w:gridCol w:w="3249"/>
        <w:gridCol w:w="2943"/>
      </w:tblGrid>
      <w:tr w:rsidR="006F1F1E" w:rsidRPr="002A64DA" w:rsidTr="00616F75">
        <w:trPr>
          <w:trHeight w:val="475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OPĆINA/GRAD  </w:t>
            </w:r>
          </w:p>
        </w:tc>
        <w:tc>
          <w:tcPr>
            <w:tcW w:w="6192" w:type="dxa"/>
            <w:gridSpan w:val="2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411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K.O.  </w:t>
            </w:r>
          </w:p>
        </w:tc>
        <w:tc>
          <w:tcPr>
            <w:tcW w:w="6192" w:type="dxa"/>
            <w:gridSpan w:val="2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766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K.Č.BR. </w:t>
            </w:r>
          </w:p>
        </w:tc>
        <w:tc>
          <w:tcPr>
            <w:tcW w:w="6192" w:type="dxa"/>
            <w:gridSpan w:val="2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705"/>
        </w:trPr>
        <w:tc>
          <w:tcPr>
            <w:tcW w:w="9288" w:type="dxa"/>
            <w:gridSpan w:val="3"/>
            <w:vAlign w:val="center"/>
          </w:tcPr>
          <w:p w:rsidR="006F1F1E" w:rsidRPr="002A64DA" w:rsidRDefault="006F1F1E" w:rsidP="00616F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>PODACI O PONUDITELJU</w:t>
            </w:r>
          </w:p>
        </w:tc>
      </w:tr>
      <w:tr w:rsidR="006F1F1E" w:rsidRPr="002A64DA" w:rsidTr="00616F75">
        <w:trPr>
          <w:trHeight w:val="412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NAZIV PONUDITELJA  </w:t>
            </w:r>
          </w:p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92" w:type="dxa"/>
            <w:gridSpan w:val="2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360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OIB  </w:t>
            </w:r>
          </w:p>
        </w:tc>
        <w:tc>
          <w:tcPr>
            <w:tcW w:w="6192" w:type="dxa"/>
            <w:gridSpan w:val="2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422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MIBPG  </w:t>
            </w:r>
          </w:p>
        </w:tc>
        <w:tc>
          <w:tcPr>
            <w:tcW w:w="6192" w:type="dxa"/>
            <w:gridSpan w:val="2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414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ADRESA  </w:t>
            </w:r>
          </w:p>
        </w:tc>
        <w:tc>
          <w:tcPr>
            <w:tcW w:w="6192" w:type="dxa"/>
            <w:gridSpan w:val="2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420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KONTAKT OSOBA  </w:t>
            </w:r>
          </w:p>
        </w:tc>
        <w:tc>
          <w:tcPr>
            <w:tcW w:w="6192" w:type="dxa"/>
            <w:gridSpan w:val="2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412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KONTAKT TEL.  </w:t>
            </w:r>
          </w:p>
        </w:tc>
        <w:tc>
          <w:tcPr>
            <w:tcW w:w="6192" w:type="dxa"/>
            <w:gridSpan w:val="2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418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KONTAKT E-MAIL  </w:t>
            </w:r>
          </w:p>
        </w:tc>
        <w:tc>
          <w:tcPr>
            <w:tcW w:w="6192" w:type="dxa"/>
            <w:gridSpan w:val="2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c>
          <w:tcPr>
            <w:tcW w:w="3096" w:type="dxa"/>
            <w:vMerge w:val="restart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>OPIS GOPODARSTVA</w:t>
            </w:r>
          </w:p>
        </w:tc>
        <w:tc>
          <w:tcPr>
            <w:tcW w:w="3249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POVRŠINA POLJOPRIVREDNOG ZEMLJIŠTE KOJE IMA U VLASNIŠTVU U ha  </w:t>
            </w:r>
          </w:p>
        </w:tc>
        <w:tc>
          <w:tcPr>
            <w:tcW w:w="2943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c>
          <w:tcPr>
            <w:tcW w:w="3096" w:type="dxa"/>
            <w:vMerge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tcBorders>
              <w:bottom w:val="nil"/>
            </w:tcBorders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POVRŠINA POLJOPRIVREDNOG ZEMLJIŠTE KOJE IMA U KORIŠTENJU u ha  </w:t>
            </w:r>
          </w:p>
        </w:tc>
        <w:tc>
          <w:tcPr>
            <w:tcW w:w="2943" w:type="dxa"/>
            <w:tcBorders>
              <w:bottom w:val="nil"/>
            </w:tcBorders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70"/>
        </w:trPr>
        <w:tc>
          <w:tcPr>
            <w:tcW w:w="3096" w:type="dxa"/>
            <w:vMerge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tcBorders>
              <w:top w:val="nil"/>
            </w:tcBorders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tcBorders>
              <w:top w:val="nil"/>
            </w:tcBorders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c>
          <w:tcPr>
            <w:tcW w:w="3096" w:type="dxa"/>
            <w:vMerge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DOSADAŠNJA VRSTA PROIZVODNJE  </w:t>
            </w:r>
          </w:p>
        </w:tc>
        <w:tc>
          <w:tcPr>
            <w:tcW w:w="2943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c>
          <w:tcPr>
            <w:tcW w:w="3096" w:type="dxa"/>
            <w:vMerge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BROJ ČLANOVA ODNOSNO ZAPOSLENIKA  </w:t>
            </w:r>
          </w:p>
        </w:tc>
        <w:tc>
          <w:tcPr>
            <w:tcW w:w="2943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106"/>
        </w:trPr>
        <w:tc>
          <w:tcPr>
            <w:tcW w:w="3096" w:type="dxa"/>
            <w:vMerge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>PRAVNI OBLIK</w:t>
            </w:r>
          </w:p>
        </w:tc>
        <w:tc>
          <w:tcPr>
            <w:tcW w:w="2943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c>
          <w:tcPr>
            <w:tcW w:w="3096" w:type="dxa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>VRSTA PROIZVODNJE KOJOM SE NAMJERAVA BAVITI NA ZEMLJIŠTU KOJE JE PREDMET PRODAJE</w:t>
            </w:r>
          </w:p>
        </w:tc>
        <w:tc>
          <w:tcPr>
            <w:tcW w:w="6192" w:type="dxa"/>
            <w:gridSpan w:val="2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1174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>LOKALITET ZEMLJIŠTA</w:t>
            </w:r>
          </w:p>
        </w:tc>
        <w:tc>
          <w:tcPr>
            <w:tcW w:w="3249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Udaljenost (km) k.č.br./PTC koja je predmet ponude od prebivališta/sjedišta/proizvodnog objekta  </w:t>
            </w:r>
          </w:p>
        </w:tc>
        <w:tc>
          <w:tcPr>
            <w:tcW w:w="2943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rPr>
          <w:trHeight w:val="1076"/>
        </w:trPr>
        <w:tc>
          <w:tcPr>
            <w:tcW w:w="3096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>PODACI O PLANIRANIM INVESTICIJAMA</w:t>
            </w:r>
          </w:p>
        </w:tc>
        <w:tc>
          <w:tcPr>
            <w:tcW w:w="3249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 xml:space="preserve">Objekti, mehanizacija i dr.  </w:t>
            </w:r>
          </w:p>
        </w:tc>
        <w:tc>
          <w:tcPr>
            <w:tcW w:w="2943" w:type="dxa"/>
            <w:vAlign w:val="center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1F1E" w:rsidRPr="002A64DA" w:rsidTr="00616F75">
        <w:tc>
          <w:tcPr>
            <w:tcW w:w="3096" w:type="dxa"/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>EKOLOŠKA PROIZVODNJA</w:t>
            </w:r>
          </w:p>
        </w:tc>
        <w:tc>
          <w:tcPr>
            <w:tcW w:w="3249" w:type="dxa"/>
            <w:tcBorders>
              <w:right w:val="nil"/>
            </w:tcBorders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64DA">
              <w:rPr>
                <w:rFonts w:ascii="Times New Roman" w:hAnsi="Times New Roman" w:cs="Times New Roman"/>
              </w:rPr>
              <w:t>DA/NE</w:t>
            </w:r>
          </w:p>
        </w:tc>
        <w:tc>
          <w:tcPr>
            <w:tcW w:w="2943" w:type="dxa"/>
            <w:tcBorders>
              <w:left w:val="nil"/>
            </w:tcBorders>
          </w:tcPr>
          <w:p w:rsidR="006F1F1E" w:rsidRPr="002A64DA" w:rsidRDefault="006F1F1E" w:rsidP="00616F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F1F1E" w:rsidRPr="00D01678" w:rsidRDefault="006F1F1E" w:rsidP="00A0317A">
      <w:pPr>
        <w:spacing w:line="240" w:lineRule="auto"/>
        <w:rPr>
          <w:rFonts w:ascii="Times New Roman" w:hAnsi="Times New Roman" w:cs="Times New Roman"/>
        </w:rPr>
      </w:pPr>
    </w:p>
    <w:p w:rsidR="006F1F1E" w:rsidRPr="008F7D00" w:rsidRDefault="006F1F1E" w:rsidP="00A4666A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8F7D00"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OBRAZAC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>2</w:t>
      </w:r>
      <w:r w:rsidRPr="008F7D00"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>.</w:t>
      </w:r>
    </w:p>
    <w:p w:rsidR="006F1F1E" w:rsidRDefault="006F1F1E" w:rsidP="00A4666A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</w:p>
    <w:p w:rsidR="006F1F1E" w:rsidRPr="00A4666A" w:rsidRDefault="006F1F1E" w:rsidP="00A4666A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Fizička ili pravna osoba – Podnositelj ponude</w:t>
      </w:r>
    </w:p>
    <w:p w:rsidR="006F1F1E" w:rsidRDefault="006F1F1E" w:rsidP="00A4666A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</w:p>
    <w:p w:rsidR="006F1F1E" w:rsidRPr="00A4666A" w:rsidRDefault="006F1F1E" w:rsidP="00A4666A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__________________________________</w:t>
      </w:r>
    </w:p>
    <w:p w:rsidR="006F1F1E" w:rsidRDefault="006F1F1E" w:rsidP="00A4666A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31F20"/>
          <w:sz w:val="26"/>
          <w:szCs w:val="26"/>
          <w:lang w:eastAsia="hr-HR"/>
        </w:rPr>
      </w:pPr>
    </w:p>
    <w:p w:rsidR="006F1F1E" w:rsidRDefault="006F1F1E" w:rsidP="00A4666A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31F20"/>
          <w:sz w:val="26"/>
          <w:szCs w:val="26"/>
          <w:lang w:eastAsia="hr-HR"/>
        </w:rPr>
      </w:pPr>
    </w:p>
    <w:p w:rsidR="006F1F1E" w:rsidRDefault="006F1F1E" w:rsidP="00A4666A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31F20"/>
          <w:sz w:val="26"/>
          <w:szCs w:val="26"/>
          <w:lang w:eastAsia="hr-HR"/>
        </w:rPr>
      </w:pPr>
      <w:r w:rsidRPr="00A4666A">
        <w:rPr>
          <w:rFonts w:ascii="Times New Roman" w:hAnsi="Times New Roman" w:cs="Times New Roman"/>
          <w:b/>
          <w:bCs/>
          <w:color w:val="231F20"/>
          <w:sz w:val="26"/>
          <w:szCs w:val="26"/>
          <w:lang w:eastAsia="hr-HR"/>
        </w:rPr>
        <w:t>IZJAVA</w:t>
      </w:r>
    </w:p>
    <w:p w:rsidR="006F1F1E" w:rsidRDefault="006F1F1E" w:rsidP="00A4666A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31F20"/>
          <w:sz w:val="26"/>
          <w:szCs w:val="26"/>
          <w:lang w:eastAsia="hr-HR"/>
        </w:rPr>
      </w:pPr>
    </w:p>
    <w:p w:rsidR="006F1F1E" w:rsidRDefault="006F1F1E" w:rsidP="00A4666A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31F20"/>
          <w:sz w:val="26"/>
          <w:szCs w:val="26"/>
          <w:lang w:eastAsia="hr-HR"/>
        </w:rPr>
      </w:pPr>
    </w:p>
    <w:p w:rsidR="006F1F1E" w:rsidRPr="00A4666A" w:rsidRDefault="006F1F1E" w:rsidP="00A4666A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31F20"/>
          <w:sz w:val="26"/>
          <w:szCs w:val="26"/>
          <w:lang w:eastAsia="hr-HR"/>
        </w:rPr>
      </w:pPr>
    </w:p>
    <w:p w:rsidR="006F1F1E" w:rsidRDefault="006F1F1E" w:rsidP="00A4666A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 xml:space="preserve">Izjavljujem pod punom materijalnom i kaznenom odgovornošću da sam do isteka roka za podnošenje ponuda na Javni natječaj za </w:t>
      </w:r>
      <w:r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prodaju</w:t>
      </w: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 xml:space="preserve"> poljoprivrednog zemljišta u vlasništvu </w:t>
      </w:r>
      <w:r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Republike Hrvatske na području O</w:t>
      </w: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pćine</w:t>
      </w:r>
      <w:r>
        <w:rPr>
          <w:rFonts w:ascii="Times New Roman" w:hAnsi="Times New Roman" w:cs="Times New Roman"/>
          <w:color w:val="231F20"/>
          <w:sz w:val="24"/>
          <w:szCs w:val="24"/>
          <w:lang w:eastAsia="hr-HR"/>
        </w:rPr>
        <w:t xml:space="preserve"> Blato</w:t>
      </w: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 xml:space="preserve">, objavljen dana </w:t>
      </w:r>
      <w:r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22. srpnja 2021.</w:t>
      </w: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 xml:space="preserve"> godine, na području Republike Hrvatske platio sve obveze s osnova korištenja poljoprivrednog zemljišta u vlasništvu Republike Hrvatske</w:t>
      </w:r>
      <w:r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.</w:t>
      </w:r>
    </w:p>
    <w:p w:rsidR="006F1F1E" w:rsidRPr="00A4666A" w:rsidRDefault="006F1F1E" w:rsidP="00A4666A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</w:p>
    <w:p w:rsidR="006F1F1E" w:rsidRDefault="006F1F1E" w:rsidP="00A4666A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 xml:space="preserve">Ukoliko kao najpovoljniji ponuditelj sklopim ugovor o </w:t>
      </w:r>
      <w:r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prodaji</w:t>
      </w: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 xml:space="preserve"> po predmetnom natječaju, u cijelosti sam suglasan da se isti raskine ako se utvrdi suprotno od gore navedenog.</w:t>
      </w:r>
    </w:p>
    <w:p w:rsidR="006F1F1E" w:rsidRPr="00A4666A" w:rsidRDefault="006F1F1E" w:rsidP="00A4666A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665" w:type="dxa"/>
        <w:jc w:val="center"/>
        <w:tblCellMar>
          <w:left w:w="0" w:type="dxa"/>
          <w:right w:w="0" w:type="dxa"/>
        </w:tblCellMar>
        <w:tblLook w:val="00A0"/>
      </w:tblPr>
      <w:tblGrid>
        <w:gridCol w:w="4975"/>
        <w:gridCol w:w="5690"/>
      </w:tblGrid>
      <w:tr w:rsidR="006F1F1E" w:rsidRPr="002C0536">
        <w:trPr>
          <w:jc w:val="center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6F1F1E" w:rsidRPr="00A4666A" w:rsidRDefault="006F1F1E" w:rsidP="00A4666A">
            <w:pPr>
              <w:spacing w:after="0" w:line="240" w:lineRule="auto"/>
              <w:rPr>
                <w:rFonts w:ascii="Minion Pro" w:hAnsi="Minion Pro" w:cs="Minion Pro"/>
                <w:color w:val="000000"/>
                <w:lang w:eastAsia="hr-HR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6F1F1E" w:rsidRDefault="006F1F1E" w:rsidP="00A4666A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lang w:eastAsia="hr-HR"/>
              </w:rPr>
            </w:pPr>
          </w:p>
          <w:p w:rsidR="006F1F1E" w:rsidRDefault="006F1F1E" w:rsidP="00A4666A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lang w:eastAsia="hr-HR"/>
              </w:rPr>
            </w:pPr>
          </w:p>
          <w:p w:rsidR="006F1F1E" w:rsidRDefault="006F1F1E" w:rsidP="00A4666A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lang w:eastAsia="hr-HR"/>
              </w:rPr>
            </w:pPr>
          </w:p>
          <w:p w:rsidR="006F1F1E" w:rsidRDefault="006F1F1E" w:rsidP="00A4666A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lang w:eastAsia="hr-HR"/>
              </w:rPr>
            </w:pPr>
          </w:p>
          <w:p w:rsidR="006F1F1E" w:rsidRDefault="006F1F1E" w:rsidP="00A4666A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lang w:eastAsia="hr-HR"/>
              </w:rPr>
            </w:pPr>
          </w:p>
          <w:p w:rsidR="006F1F1E" w:rsidRPr="00A4666A" w:rsidRDefault="006F1F1E" w:rsidP="00A4666A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lang w:eastAsia="hr-HR"/>
              </w:rPr>
            </w:pPr>
            <w:r w:rsidRPr="00A4666A">
              <w:rPr>
                <w:rFonts w:ascii="Times New Roman" w:hAnsi="Times New Roman" w:cs="Times New Roman"/>
                <w:color w:val="231F20"/>
                <w:lang w:eastAsia="hr-HR"/>
              </w:rPr>
              <w:t>_______________________</w:t>
            </w:r>
          </w:p>
          <w:p w:rsidR="006F1F1E" w:rsidRPr="00A4666A" w:rsidRDefault="006F1F1E" w:rsidP="00A4666A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lang w:eastAsia="hr-HR"/>
              </w:rPr>
            </w:pPr>
            <w:r w:rsidRPr="00A4666A">
              <w:rPr>
                <w:rFonts w:ascii="Times New Roman" w:hAnsi="Times New Roman" w:cs="Times New Roman"/>
                <w:color w:val="231F20"/>
                <w:lang w:eastAsia="hr-HR"/>
              </w:rPr>
              <w:t>(potpis/pečat podnositelja ponude)</w:t>
            </w:r>
          </w:p>
        </w:tc>
      </w:tr>
    </w:tbl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Pr="008F7D00" w:rsidRDefault="006F1F1E" w:rsidP="00260C22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8F7D00"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OBRAZAC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>3</w:t>
      </w:r>
      <w:r w:rsidRPr="008F7D00"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>.</w:t>
      </w:r>
    </w:p>
    <w:p w:rsidR="006F1F1E" w:rsidRDefault="006F1F1E" w:rsidP="00260C22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</w:p>
    <w:p w:rsidR="006F1F1E" w:rsidRPr="00A4666A" w:rsidRDefault="006F1F1E" w:rsidP="00260C22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Fizička ili pravna osoba – Podnositelj ponude</w:t>
      </w:r>
    </w:p>
    <w:p w:rsidR="006F1F1E" w:rsidRDefault="006F1F1E" w:rsidP="00260C22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</w:p>
    <w:p w:rsidR="006F1F1E" w:rsidRPr="00A4666A" w:rsidRDefault="006F1F1E" w:rsidP="00260C22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  <w:r w:rsidRPr="00A4666A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__________________________________</w:t>
      </w:r>
    </w:p>
    <w:p w:rsidR="006F1F1E" w:rsidRDefault="006F1F1E" w:rsidP="00260C22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31F20"/>
          <w:sz w:val="26"/>
          <w:szCs w:val="26"/>
          <w:lang w:eastAsia="hr-HR"/>
        </w:rPr>
      </w:pPr>
    </w:p>
    <w:p w:rsidR="006F1F1E" w:rsidRDefault="006F1F1E" w:rsidP="00260C22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31F20"/>
          <w:sz w:val="26"/>
          <w:szCs w:val="26"/>
          <w:lang w:eastAsia="hr-HR"/>
        </w:rPr>
      </w:pPr>
    </w:p>
    <w:p w:rsidR="006F1F1E" w:rsidRPr="00260C22" w:rsidRDefault="006F1F1E" w:rsidP="00260C22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260C22"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>IZJAVA</w:t>
      </w:r>
    </w:p>
    <w:p w:rsidR="006F1F1E" w:rsidRPr="00260C22" w:rsidRDefault="006F1F1E" w:rsidP="00260C22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p w:rsidR="006F1F1E" w:rsidRPr="00260C22" w:rsidRDefault="006F1F1E" w:rsidP="00260C22">
      <w:pPr>
        <w:jc w:val="both"/>
        <w:rPr>
          <w:rFonts w:ascii="Times New Roman" w:hAnsi="Times New Roman" w:cs="Times New Roman"/>
          <w:sz w:val="24"/>
          <w:szCs w:val="24"/>
        </w:rPr>
      </w:pPr>
      <w:r w:rsidRPr="00260C22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Izjavljujem pod punom materijalnom i kaznenom odgovornošću:</w:t>
      </w:r>
      <w:r w:rsidRPr="00260C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F1E" w:rsidRDefault="006F1F1E" w:rsidP="00260C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F1E" w:rsidRPr="00260C22" w:rsidRDefault="006F1F1E" w:rsidP="00260C22">
      <w:pPr>
        <w:jc w:val="both"/>
        <w:rPr>
          <w:rFonts w:ascii="Times New Roman" w:hAnsi="Times New Roman" w:cs="Times New Roman"/>
          <w:sz w:val="24"/>
          <w:szCs w:val="24"/>
        </w:rPr>
      </w:pPr>
      <w:r w:rsidRPr="00260C22">
        <w:rPr>
          <w:rFonts w:ascii="Times New Roman" w:hAnsi="Times New Roman" w:cs="Times New Roman"/>
          <w:sz w:val="24"/>
          <w:szCs w:val="24"/>
        </w:rPr>
        <w:t>Po ranije provedenim natječajima za prodaju poljoprivrednog zemljišta u vlasništvu države nisam kupio poljoprivredno zemljište</w:t>
      </w:r>
    </w:p>
    <w:p w:rsidR="006F1F1E" w:rsidRPr="00260C22" w:rsidRDefault="006F1F1E" w:rsidP="00260C22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60C22">
        <w:rPr>
          <w:rFonts w:ascii="Times New Roman" w:hAnsi="Times New Roman" w:cs="Times New Roman"/>
          <w:i/>
          <w:iCs/>
          <w:sz w:val="24"/>
          <w:szCs w:val="24"/>
        </w:rPr>
        <w:t>i l i</w:t>
      </w:r>
    </w:p>
    <w:p w:rsidR="006F1F1E" w:rsidRPr="00260C22" w:rsidRDefault="006F1F1E" w:rsidP="00260C22">
      <w:pPr>
        <w:jc w:val="both"/>
        <w:rPr>
          <w:rFonts w:ascii="Times New Roman" w:hAnsi="Times New Roman" w:cs="Times New Roman"/>
          <w:sz w:val="24"/>
          <w:szCs w:val="24"/>
        </w:rPr>
      </w:pPr>
      <w:r w:rsidRPr="00260C22">
        <w:rPr>
          <w:rFonts w:ascii="Times New Roman" w:hAnsi="Times New Roman" w:cs="Times New Roman"/>
          <w:sz w:val="24"/>
          <w:szCs w:val="24"/>
        </w:rPr>
        <w:t xml:space="preserve">Po ranije provedenim natječajima za prodaju poljoprivrednog zemljišta u vlasništvu države sam  kupio je poljoprivredno zemljište u ukupnoj površini od 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C22">
        <w:rPr>
          <w:rFonts w:ascii="Times New Roman" w:hAnsi="Times New Roman" w:cs="Times New Roman"/>
          <w:sz w:val="24"/>
          <w:szCs w:val="24"/>
        </w:rPr>
        <w:t>hektara i to:</w:t>
      </w:r>
    </w:p>
    <w:p w:rsidR="006F1F1E" w:rsidRPr="00260C22" w:rsidRDefault="006F1F1E" w:rsidP="00260C22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C22">
        <w:rPr>
          <w:rFonts w:ascii="Times New Roman" w:hAnsi="Times New Roman" w:cs="Times New Roman"/>
          <w:sz w:val="24"/>
          <w:szCs w:val="24"/>
        </w:rPr>
        <w:t>temeljem ugovora o prodaji sklopljenog __________ kupljeno je _______ hektara državnog poljoprivrednog zemljišta na području k.o. ______________.</w:t>
      </w:r>
    </w:p>
    <w:p w:rsidR="006F1F1E" w:rsidRPr="00260C22" w:rsidRDefault="006F1F1E" w:rsidP="00260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F1E" w:rsidRPr="00260C22" w:rsidRDefault="006F1F1E" w:rsidP="00260C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1F1E" w:rsidRPr="00260C22" w:rsidRDefault="006F1F1E" w:rsidP="00260C2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  <w:r w:rsidRPr="00260C22">
        <w:rPr>
          <w:rFonts w:ascii="Times New Roman" w:hAnsi="Times New Roman" w:cs="Times New Roman"/>
          <w:color w:val="231F20"/>
          <w:sz w:val="24"/>
          <w:szCs w:val="24"/>
          <w:lang w:eastAsia="hr-HR"/>
        </w:rPr>
        <w:t>Ukoliko kao najpovoljniji ponuditelj sklopim ugovor o prodaji po predmetnom natječaju, u cijelosti sam suglasan da se isti raskine ako se utvrdi suprotno od gore navedenog.</w:t>
      </w:r>
    </w:p>
    <w:p w:rsidR="006F1F1E" w:rsidRPr="00260C22" w:rsidRDefault="006F1F1E" w:rsidP="00260C22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665" w:type="dxa"/>
        <w:jc w:val="center"/>
        <w:tblCellMar>
          <w:left w:w="0" w:type="dxa"/>
          <w:right w:w="0" w:type="dxa"/>
        </w:tblCellMar>
        <w:tblLook w:val="00A0"/>
      </w:tblPr>
      <w:tblGrid>
        <w:gridCol w:w="4975"/>
        <w:gridCol w:w="5690"/>
      </w:tblGrid>
      <w:tr w:rsidR="006F1F1E" w:rsidRPr="00260C22">
        <w:trPr>
          <w:jc w:val="center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6F1F1E" w:rsidRPr="00260C22" w:rsidRDefault="006F1F1E" w:rsidP="00BC46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6F1F1E" w:rsidRPr="00260C22" w:rsidRDefault="006F1F1E" w:rsidP="00BC46FE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</w:p>
          <w:p w:rsidR="006F1F1E" w:rsidRPr="00260C22" w:rsidRDefault="006F1F1E" w:rsidP="00BC46FE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</w:p>
          <w:p w:rsidR="006F1F1E" w:rsidRPr="00260C22" w:rsidRDefault="006F1F1E" w:rsidP="00BC46FE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</w:p>
          <w:p w:rsidR="006F1F1E" w:rsidRPr="00260C22" w:rsidRDefault="006F1F1E" w:rsidP="00BC46FE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</w:p>
          <w:p w:rsidR="006F1F1E" w:rsidRPr="00260C22" w:rsidRDefault="006F1F1E" w:rsidP="00BC46FE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</w:p>
          <w:p w:rsidR="006F1F1E" w:rsidRPr="00260C22" w:rsidRDefault="006F1F1E" w:rsidP="00BC46FE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260C22">
              <w:rPr>
                <w:rFonts w:ascii="Times New Roman" w:hAnsi="Times New Roman" w:cs="Times New Roman"/>
                <w:color w:val="231F20"/>
                <w:sz w:val="24"/>
                <w:szCs w:val="24"/>
                <w:lang w:eastAsia="hr-HR"/>
              </w:rPr>
              <w:t>_______________________</w:t>
            </w:r>
          </w:p>
          <w:p w:rsidR="006F1F1E" w:rsidRPr="00260C22" w:rsidRDefault="006F1F1E" w:rsidP="00BC46FE">
            <w:pPr>
              <w:spacing w:after="48" w:line="240" w:lineRule="auto"/>
              <w:jc w:val="center"/>
              <w:textAlignment w:val="baseline"/>
              <w:rPr>
                <w:rFonts w:ascii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260C22">
              <w:rPr>
                <w:rFonts w:ascii="Times New Roman" w:hAnsi="Times New Roman" w:cs="Times New Roman"/>
                <w:color w:val="231F20"/>
                <w:sz w:val="24"/>
                <w:szCs w:val="24"/>
                <w:lang w:eastAsia="hr-HR"/>
              </w:rPr>
              <w:t>(potpis/pečat podnositelja ponude)</w:t>
            </w:r>
          </w:p>
        </w:tc>
      </w:tr>
    </w:tbl>
    <w:p w:rsidR="006F1F1E" w:rsidRPr="00260C22" w:rsidRDefault="006F1F1E" w:rsidP="00260C22">
      <w:pPr>
        <w:rPr>
          <w:rFonts w:ascii="Times New Roman" w:hAnsi="Times New Roman" w:cs="Times New Roman"/>
          <w:sz w:val="24"/>
          <w:szCs w:val="24"/>
        </w:rPr>
      </w:pPr>
    </w:p>
    <w:p w:rsidR="006F1F1E" w:rsidRPr="00260C22" w:rsidRDefault="006F1F1E" w:rsidP="00260C22">
      <w:pPr>
        <w:rPr>
          <w:rFonts w:ascii="Times New Roman" w:hAnsi="Times New Roman" w:cs="Times New Roman"/>
          <w:sz w:val="24"/>
          <w:szCs w:val="24"/>
        </w:rPr>
      </w:pPr>
    </w:p>
    <w:p w:rsidR="006F1F1E" w:rsidRDefault="006F1F1E" w:rsidP="00260C22">
      <w:pPr>
        <w:rPr>
          <w:rFonts w:ascii="Times New Roman" w:hAnsi="Times New Roman" w:cs="Times New Roman"/>
          <w:sz w:val="24"/>
          <w:szCs w:val="24"/>
        </w:rPr>
      </w:pPr>
    </w:p>
    <w:p w:rsidR="006F1F1E" w:rsidRDefault="006F1F1E" w:rsidP="00260C22">
      <w:pPr>
        <w:rPr>
          <w:rFonts w:ascii="Times New Roman" w:hAnsi="Times New Roman" w:cs="Times New Roman"/>
          <w:sz w:val="24"/>
          <w:szCs w:val="24"/>
        </w:rPr>
      </w:pPr>
    </w:p>
    <w:p w:rsidR="006F1F1E" w:rsidRPr="00260C22" w:rsidRDefault="006F1F1E" w:rsidP="00260C22">
      <w:pPr>
        <w:rPr>
          <w:rFonts w:ascii="Times New Roman" w:hAnsi="Times New Roman" w:cs="Times New Roman"/>
          <w:sz w:val="24"/>
          <w:szCs w:val="24"/>
        </w:rPr>
      </w:pPr>
    </w:p>
    <w:p w:rsidR="006F1F1E" w:rsidRPr="008F7D00" w:rsidRDefault="006F1F1E" w:rsidP="008F7D00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8F7D00"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OBRAZAC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>4.</w:t>
      </w:r>
    </w:p>
    <w:p w:rsidR="006F1F1E" w:rsidRDefault="006F1F1E"/>
    <w:p w:rsidR="006F1F1E" w:rsidRDefault="006F1F1E" w:rsidP="00E17432">
      <w:pPr>
        <w:pStyle w:val="box460381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Fizička ili pravna osoba – Podnositelj ponude</w:t>
      </w:r>
    </w:p>
    <w:p w:rsidR="006F1F1E" w:rsidRDefault="006F1F1E" w:rsidP="00E17432">
      <w:pPr>
        <w:pStyle w:val="box460381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</w:p>
    <w:p w:rsidR="006F1F1E" w:rsidRDefault="006F1F1E" w:rsidP="00E17432">
      <w:pPr>
        <w:pStyle w:val="box460381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__________________________________</w:t>
      </w:r>
    </w:p>
    <w:p w:rsidR="006F1F1E" w:rsidRDefault="006F1F1E" w:rsidP="00E1743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  <w:sz w:val="26"/>
          <w:szCs w:val="26"/>
        </w:rPr>
      </w:pPr>
    </w:p>
    <w:p w:rsidR="006F1F1E" w:rsidRDefault="006F1F1E" w:rsidP="00E1743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  <w:sz w:val="26"/>
          <w:szCs w:val="26"/>
        </w:rPr>
      </w:pPr>
    </w:p>
    <w:p w:rsidR="006F1F1E" w:rsidRDefault="006F1F1E" w:rsidP="00E1743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  <w:sz w:val="26"/>
          <w:szCs w:val="26"/>
        </w:rPr>
      </w:pPr>
    </w:p>
    <w:p w:rsidR="006F1F1E" w:rsidRDefault="006F1F1E" w:rsidP="00E1743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b/>
          <w:bCs/>
          <w:color w:val="231F20"/>
          <w:sz w:val="26"/>
          <w:szCs w:val="26"/>
        </w:rPr>
      </w:pPr>
      <w:r>
        <w:rPr>
          <w:b/>
          <w:bCs/>
          <w:color w:val="231F20"/>
          <w:sz w:val="26"/>
          <w:szCs w:val="26"/>
        </w:rPr>
        <w:t>IZJAVA</w:t>
      </w:r>
    </w:p>
    <w:p w:rsidR="006F1F1E" w:rsidRDefault="006F1F1E" w:rsidP="00E1743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b/>
          <w:bCs/>
          <w:color w:val="231F20"/>
          <w:sz w:val="26"/>
          <w:szCs w:val="26"/>
        </w:rPr>
      </w:pPr>
    </w:p>
    <w:p w:rsidR="006F1F1E" w:rsidRDefault="006F1F1E" w:rsidP="00E1743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b/>
          <w:bCs/>
          <w:color w:val="231F20"/>
          <w:sz w:val="26"/>
          <w:szCs w:val="26"/>
        </w:rPr>
      </w:pPr>
    </w:p>
    <w:p w:rsidR="006F1F1E" w:rsidRDefault="006F1F1E" w:rsidP="00E17432">
      <w:pPr>
        <w:pStyle w:val="box46038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>
        <w:rPr>
          <w:color w:val="231F20"/>
        </w:rPr>
        <w:t>Izjavljujem da sam suglasan da se moji osobni podaci iz ponude na Javni natječaj za prodaju poljoprivrednog zemljišta u vlasništvu Republike Hrvatske na području O</w:t>
      </w:r>
      <w:r w:rsidRPr="00A4666A">
        <w:rPr>
          <w:color w:val="231F20"/>
        </w:rPr>
        <w:t>pćine</w:t>
      </w:r>
      <w:r>
        <w:rPr>
          <w:color w:val="231F20"/>
        </w:rPr>
        <w:t xml:space="preserve"> Blato, objavljen dana 22. srpnja 2021. godine, koriste u daljnjem postupku sklapanja ugovora i vođenja registra evidencije ugovora i naplate po ugovoru, ukoliko kao najpovoljniji ponuditelj sklopim ugovor o prodaji po predmetnom natječaju.</w:t>
      </w:r>
    </w:p>
    <w:p w:rsidR="006F1F1E" w:rsidRDefault="006F1F1E" w:rsidP="00E17432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rFonts w:cs="Calibri"/>
          <w:color w:val="231F20"/>
        </w:rPr>
      </w:pPr>
    </w:p>
    <w:p w:rsidR="006F1F1E" w:rsidRDefault="006F1F1E" w:rsidP="00E17432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rFonts w:cs="Calibri"/>
          <w:color w:val="231F20"/>
        </w:rPr>
      </w:pPr>
    </w:p>
    <w:p w:rsidR="006F1F1E" w:rsidRDefault="006F1F1E" w:rsidP="00E17432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rFonts w:cs="Calibri"/>
          <w:color w:val="231F20"/>
        </w:rPr>
      </w:pPr>
    </w:p>
    <w:p w:rsidR="006F1F1E" w:rsidRDefault="006F1F1E" w:rsidP="00E17432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rFonts w:cs="Calibri"/>
          <w:color w:val="231F20"/>
        </w:rPr>
      </w:pPr>
    </w:p>
    <w:p w:rsidR="006F1F1E" w:rsidRDefault="006F1F1E" w:rsidP="00E17432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color w:val="231F20"/>
        </w:rPr>
      </w:pPr>
      <w:r>
        <w:rPr>
          <w:color w:val="231F20"/>
        </w:rPr>
        <w:t>_______________________</w:t>
      </w:r>
    </w:p>
    <w:p w:rsidR="006F1F1E" w:rsidRDefault="006F1F1E" w:rsidP="00E17432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(potpis/pečat podnositelja ponude)</w:t>
      </w:r>
    </w:p>
    <w:p w:rsidR="006F1F1E" w:rsidRDefault="006F1F1E" w:rsidP="00E17432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Pr="008F7D00" w:rsidRDefault="006F1F1E" w:rsidP="008F7D00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>O</w:t>
      </w:r>
      <w:r w:rsidRPr="008F7D00"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BRAZAC 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>5.</w:t>
      </w:r>
    </w:p>
    <w:p w:rsidR="006F1F1E" w:rsidRDefault="006F1F1E"/>
    <w:p w:rsidR="006F1F1E" w:rsidRPr="00A4666A" w:rsidRDefault="006F1F1E" w:rsidP="00A4666A">
      <w:pPr>
        <w:pStyle w:val="box460381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A4666A">
        <w:rPr>
          <w:color w:val="231F20"/>
        </w:rPr>
        <w:t>Fizička ili pravna osoba – Podnositelj ponude</w:t>
      </w:r>
    </w:p>
    <w:p w:rsidR="006F1F1E" w:rsidRDefault="006F1F1E" w:rsidP="00A4666A">
      <w:pPr>
        <w:pStyle w:val="box460381"/>
        <w:shd w:val="clear" w:color="auto" w:fill="FFFFFF"/>
        <w:spacing w:before="0" w:beforeAutospacing="0" w:after="48" w:afterAutospacing="0"/>
        <w:textAlignment w:val="baseline"/>
        <w:rPr>
          <w:rFonts w:cs="Calibri"/>
          <w:color w:val="231F20"/>
        </w:rPr>
      </w:pPr>
    </w:p>
    <w:p w:rsidR="006F1F1E" w:rsidRPr="00A4666A" w:rsidRDefault="006F1F1E" w:rsidP="00A4666A">
      <w:pPr>
        <w:pStyle w:val="box460381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A4666A">
        <w:rPr>
          <w:color w:val="231F20"/>
        </w:rPr>
        <w:t>__________________________________</w:t>
      </w:r>
    </w:p>
    <w:p w:rsidR="006F1F1E" w:rsidRDefault="006F1F1E" w:rsidP="00A4666A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</w:p>
    <w:p w:rsidR="006F1F1E" w:rsidRDefault="006F1F1E" w:rsidP="00A4666A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</w:p>
    <w:p w:rsidR="006F1F1E" w:rsidRDefault="006F1F1E" w:rsidP="00A4666A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</w:p>
    <w:p w:rsidR="006F1F1E" w:rsidRDefault="006F1F1E" w:rsidP="00A4666A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  <w:r w:rsidRPr="00A4666A">
        <w:rPr>
          <w:b/>
          <w:bCs/>
          <w:color w:val="231F20"/>
        </w:rPr>
        <w:t>IZJAVA</w:t>
      </w:r>
    </w:p>
    <w:p w:rsidR="006F1F1E" w:rsidRDefault="006F1F1E" w:rsidP="00A4666A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</w:p>
    <w:p w:rsidR="006F1F1E" w:rsidRPr="00A4666A" w:rsidRDefault="006F1F1E" w:rsidP="00A4666A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</w:p>
    <w:p w:rsidR="006F1F1E" w:rsidRDefault="006F1F1E" w:rsidP="00A4666A">
      <w:pPr>
        <w:pStyle w:val="box460381"/>
        <w:shd w:val="clear" w:color="auto" w:fill="FFFFFF"/>
        <w:spacing w:before="0" w:beforeAutospacing="0" w:after="48" w:afterAutospacing="0"/>
        <w:jc w:val="both"/>
        <w:textAlignment w:val="baseline"/>
        <w:rPr>
          <w:rFonts w:cs="Calibri"/>
          <w:color w:val="231F20"/>
        </w:rPr>
      </w:pPr>
    </w:p>
    <w:p w:rsidR="006F1F1E" w:rsidRPr="00A4666A" w:rsidRDefault="006F1F1E" w:rsidP="00A4666A">
      <w:pPr>
        <w:pStyle w:val="box46038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A4666A">
        <w:rPr>
          <w:color w:val="231F20"/>
        </w:rPr>
        <w:t xml:space="preserve">Izjavljujem pod punom materijalnom i kaznenom odgovornošću da sam, do isteka roka za podnošenje ponuda na Javni natječaj za </w:t>
      </w:r>
      <w:r>
        <w:rPr>
          <w:color w:val="231F20"/>
        </w:rPr>
        <w:t>prodaju</w:t>
      </w:r>
      <w:r w:rsidRPr="00A4666A">
        <w:rPr>
          <w:color w:val="231F20"/>
        </w:rPr>
        <w:t xml:space="preserve"> poljoprivrednog zemljišta u vlasništvu </w:t>
      </w:r>
      <w:r>
        <w:rPr>
          <w:color w:val="231F20"/>
        </w:rPr>
        <w:t>Republike Hrvatske na području O</w:t>
      </w:r>
      <w:r w:rsidRPr="00A4666A">
        <w:rPr>
          <w:color w:val="231F20"/>
        </w:rPr>
        <w:t>pćine</w:t>
      </w:r>
      <w:r>
        <w:rPr>
          <w:color w:val="231F20"/>
        </w:rPr>
        <w:t xml:space="preserve"> Blato</w:t>
      </w:r>
      <w:r w:rsidRPr="00A4666A">
        <w:rPr>
          <w:color w:val="231F20"/>
        </w:rPr>
        <w:t xml:space="preserve">, objavljen dana </w:t>
      </w:r>
      <w:r>
        <w:rPr>
          <w:color w:val="231F20"/>
        </w:rPr>
        <w:t>22. srpnja 2021.</w:t>
      </w:r>
      <w:r w:rsidRPr="00A4666A">
        <w:rPr>
          <w:color w:val="231F20"/>
        </w:rPr>
        <w:t xml:space="preserve"> godine: ispunjavao gospodarski program iz ugovora na temelju kojeg ostvarujem status dosadašnjeg posjednika, za vrijeme trajanja ugovora i nakon isteka ugovora, do trenutka raspisivanja natječaja.</w:t>
      </w:r>
    </w:p>
    <w:p w:rsidR="006F1F1E" w:rsidRPr="00A4666A" w:rsidRDefault="006F1F1E" w:rsidP="00A4666A">
      <w:pPr>
        <w:pStyle w:val="box46038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A4666A">
        <w:rPr>
          <w:color w:val="231F20"/>
        </w:rPr>
        <w:t>(* za ugovore kojima je gospodarski program sastavni dio ugovora)</w:t>
      </w:r>
    </w:p>
    <w:p w:rsidR="006F1F1E" w:rsidRDefault="006F1F1E" w:rsidP="00A4666A">
      <w:pPr>
        <w:pStyle w:val="box460381"/>
        <w:shd w:val="clear" w:color="auto" w:fill="FFFFFF"/>
        <w:spacing w:before="0" w:beforeAutospacing="0" w:after="48" w:afterAutospacing="0"/>
        <w:jc w:val="both"/>
        <w:textAlignment w:val="baseline"/>
        <w:rPr>
          <w:rFonts w:cs="Calibri"/>
          <w:color w:val="231F20"/>
        </w:rPr>
      </w:pPr>
    </w:p>
    <w:p w:rsidR="006F1F1E" w:rsidRPr="00A4666A" w:rsidRDefault="006F1F1E" w:rsidP="00A4666A">
      <w:pPr>
        <w:pStyle w:val="box46038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A4666A">
        <w:rPr>
          <w:color w:val="231F20"/>
        </w:rPr>
        <w:t>Ukoliko kao najpovoljniji ponuditelj sklopim ugovor o zakupu po predmetnom natječaju, u cijelosti sam suglasan da se isti raskine ako se utvrdi suprotno od gore navedenog.</w:t>
      </w:r>
    </w:p>
    <w:p w:rsidR="006F1F1E" w:rsidRDefault="006F1F1E" w:rsidP="00A4666A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rFonts w:cs="Calibri"/>
          <w:color w:val="231F20"/>
        </w:rPr>
      </w:pPr>
    </w:p>
    <w:p w:rsidR="006F1F1E" w:rsidRDefault="006F1F1E" w:rsidP="00A4666A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rFonts w:cs="Calibri"/>
          <w:color w:val="231F20"/>
        </w:rPr>
      </w:pPr>
    </w:p>
    <w:p w:rsidR="006F1F1E" w:rsidRPr="00A4666A" w:rsidRDefault="006F1F1E" w:rsidP="00A4666A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color w:val="231F20"/>
        </w:rPr>
      </w:pPr>
      <w:r w:rsidRPr="00A4666A">
        <w:rPr>
          <w:color w:val="231F20"/>
        </w:rPr>
        <w:t>_______________________</w:t>
      </w:r>
    </w:p>
    <w:p w:rsidR="006F1F1E" w:rsidRPr="00A4666A" w:rsidRDefault="006F1F1E" w:rsidP="00A4666A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color w:val="231F20"/>
        </w:rPr>
      </w:pPr>
      <w:r w:rsidRPr="00A4666A">
        <w:rPr>
          <w:color w:val="231F20"/>
        </w:rPr>
        <w:t>(potpis/pečat podnositelja ponude)</w:t>
      </w:r>
    </w:p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Default="006F1F1E"/>
    <w:p w:rsidR="006F1F1E" w:rsidRPr="008F7D00" w:rsidRDefault="006F1F1E" w:rsidP="008F7D00">
      <w:pPr>
        <w:shd w:val="clear" w:color="auto" w:fill="FFFFFF"/>
        <w:spacing w:after="48" w:line="240" w:lineRule="auto"/>
        <w:textAlignment w:val="baseline"/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 xml:space="preserve">OBRAZAC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>5</w:t>
      </w:r>
      <w:r w:rsidRPr="008F7D00">
        <w:rPr>
          <w:rFonts w:ascii="Times New Roman" w:hAnsi="Times New Roman" w:cs="Times New Roman"/>
          <w:b/>
          <w:bCs/>
          <w:color w:val="231F20"/>
          <w:sz w:val="24"/>
          <w:szCs w:val="24"/>
          <w:lang w:eastAsia="hr-HR"/>
        </w:rPr>
        <w:t>.</w:t>
      </w:r>
    </w:p>
    <w:p w:rsidR="006F1F1E" w:rsidRDefault="006F1F1E"/>
    <w:p w:rsidR="006F1F1E" w:rsidRPr="00A4666A" w:rsidRDefault="006F1F1E" w:rsidP="000B44D2">
      <w:pPr>
        <w:pStyle w:val="box460381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A4666A">
        <w:rPr>
          <w:color w:val="231F20"/>
        </w:rPr>
        <w:t>Fizička ili pravna osoba – Podnositelj ponude</w:t>
      </w:r>
    </w:p>
    <w:p w:rsidR="006F1F1E" w:rsidRDefault="006F1F1E" w:rsidP="000B44D2">
      <w:pPr>
        <w:pStyle w:val="box460381"/>
        <w:shd w:val="clear" w:color="auto" w:fill="FFFFFF"/>
        <w:spacing w:before="0" w:beforeAutospacing="0" w:after="48" w:afterAutospacing="0"/>
        <w:textAlignment w:val="baseline"/>
        <w:rPr>
          <w:rFonts w:cs="Calibri"/>
          <w:color w:val="231F20"/>
        </w:rPr>
      </w:pPr>
    </w:p>
    <w:p w:rsidR="006F1F1E" w:rsidRPr="00A4666A" w:rsidRDefault="006F1F1E" w:rsidP="000B44D2">
      <w:pPr>
        <w:pStyle w:val="box460381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A4666A">
        <w:rPr>
          <w:color w:val="231F20"/>
        </w:rPr>
        <w:t>__________________________________</w:t>
      </w:r>
    </w:p>
    <w:p w:rsidR="006F1F1E" w:rsidRDefault="006F1F1E" w:rsidP="000B44D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</w:p>
    <w:p w:rsidR="006F1F1E" w:rsidRDefault="006F1F1E" w:rsidP="000B44D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</w:p>
    <w:p w:rsidR="006F1F1E" w:rsidRDefault="006F1F1E" w:rsidP="000B44D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</w:p>
    <w:p w:rsidR="006F1F1E" w:rsidRDefault="006F1F1E" w:rsidP="000B44D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  <w:r w:rsidRPr="00A4666A">
        <w:rPr>
          <w:b/>
          <w:bCs/>
          <w:color w:val="231F20"/>
        </w:rPr>
        <w:t>IZJAVA</w:t>
      </w:r>
    </w:p>
    <w:p w:rsidR="006F1F1E" w:rsidRDefault="006F1F1E" w:rsidP="000B44D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</w:p>
    <w:p w:rsidR="006F1F1E" w:rsidRPr="00A4666A" w:rsidRDefault="006F1F1E" w:rsidP="000B44D2">
      <w:pPr>
        <w:pStyle w:val="box460381"/>
        <w:shd w:val="clear" w:color="auto" w:fill="FFFFFF"/>
        <w:spacing w:before="204" w:beforeAutospacing="0" w:after="72" w:afterAutospacing="0"/>
        <w:jc w:val="center"/>
        <w:textAlignment w:val="baseline"/>
        <w:rPr>
          <w:rFonts w:cs="Calibri"/>
          <w:b/>
          <w:bCs/>
          <w:color w:val="231F20"/>
        </w:rPr>
      </w:pPr>
    </w:p>
    <w:p w:rsidR="006F1F1E" w:rsidRPr="00A4666A" w:rsidRDefault="006F1F1E" w:rsidP="000B44D2">
      <w:pPr>
        <w:pStyle w:val="box46038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A4666A">
        <w:rPr>
          <w:color w:val="231F20"/>
        </w:rPr>
        <w:t xml:space="preserve">Izjavljujem pod punom materijalnom i kaznenom odgovornošću da sam, do isteka roka za podnošenje ponuda na Javni natječaj za </w:t>
      </w:r>
      <w:r>
        <w:rPr>
          <w:color w:val="231F20"/>
        </w:rPr>
        <w:t>prodaju</w:t>
      </w:r>
      <w:r w:rsidRPr="00A4666A">
        <w:rPr>
          <w:color w:val="231F20"/>
        </w:rPr>
        <w:t xml:space="preserve"> poljoprivrednog zemljišta u vlasništvu Republike Hrvatske na području </w:t>
      </w:r>
      <w:r>
        <w:rPr>
          <w:color w:val="231F20"/>
        </w:rPr>
        <w:t>O</w:t>
      </w:r>
      <w:r w:rsidRPr="00A4666A">
        <w:rPr>
          <w:color w:val="231F20"/>
        </w:rPr>
        <w:t>pćine</w:t>
      </w:r>
      <w:r>
        <w:rPr>
          <w:color w:val="231F20"/>
        </w:rPr>
        <w:t xml:space="preserve"> Blato</w:t>
      </w:r>
      <w:r w:rsidRPr="00A4666A">
        <w:rPr>
          <w:color w:val="231F20"/>
        </w:rPr>
        <w:t xml:space="preserve">, objavljen dana </w:t>
      </w:r>
      <w:r>
        <w:rPr>
          <w:color w:val="231F20"/>
        </w:rPr>
        <w:t>22. srpnja 2021.</w:t>
      </w:r>
      <w:r w:rsidRPr="00A4666A">
        <w:rPr>
          <w:color w:val="231F20"/>
        </w:rPr>
        <w:t xml:space="preserve"> godine: koristio zemljište sukladno odredbama ugovora za vrijeme trajanja ugovora i nakon isteka ugovora do trenutka raspisivanja natječaja.</w:t>
      </w:r>
    </w:p>
    <w:p w:rsidR="006F1F1E" w:rsidRDefault="006F1F1E" w:rsidP="000B44D2">
      <w:pPr>
        <w:pStyle w:val="box460381"/>
        <w:shd w:val="clear" w:color="auto" w:fill="FFFFFF"/>
        <w:spacing w:before="0" w:beforeAutospacing="0" w:after="48" w:afterAutospacing="0"/>
        <w:jc w:val="both"/>
        <w:textAlignment w:val="baseline"/>
        <w:rPr>
          <w:rFonts w:cs="Calibri"/>
          <w:color w:val="231F20"/>
        </w:rPr>
      </w:pPr>
      <w:r w:rsidRPr="00A4666A">
        <w:rPr>
          <w:color w:val="231F20"/>
        </w:rPr>
        <w:t>(* za ugovore kojima gospodarski program nije sastavni dio ugovora i ugovore o koncesiji)</w:t>
      </w:r>
    </w:p>
    <w:p w:rsidR="006F1F1E" w:rsidRDefault="006F1F1E" w:rsidP="000B44D2">
      <w:pPr>
        <w:pStyle w:val="box460381"/>
        <w:shd w:val="clear" w:color="auto" w:fill="FFFFFF"/>
        <w:spacing w:before="0" w:beforeAutospacing="0" w:after="48" w:afterAutospacing="0"/>
        <w:jc w:val="both"/>
        <w:textAlignment w:val="baseline"/>
        <w:rPr>
          <w:rFonts w:cs="Calibri"/>
          <w:color w:val="231F20"/>
        </w:rPr>
      </w:pPr>
    </w:p>
    <w:p w:rsidR="006F1F1E" w:rsidRPr="00A4666A" w:rsidRDefault="006F1F1E" w:rsidP="000B44D2">
      <w:pPr>
        <w:pStyle w:val="box460381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A4666A">
        <w:rPr>
          <w:color w:val="231F20"/>
        </w:rPr>
        <w:t>Ukoliko kao najpovoljniji ponuditelj sklopim ugovor o zakupu po predmetnom natječaju, u cijelosti sam suglasan da se isti raskine ako se utvrdi suprotno od gore navedenog.</w:t>
      </w:r>
    </w:p>
    <w:p w:rsidR="006F1F1E" w:rsidRDefault="006F1F1E" w:rsidP="000B44D2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rFonts w:cs="Calibri"/>
          <w:color w:val="231F20"/>
        </w:rPr>
      </w:pPr>
    </w:p>
    <w:p w:rsidR="006F1F1E" w:rsidRDefault="006F1F1E" w:rsidP="000B44D2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rFonts w:cs="Calibri"/>
          <w:color w:val="231F20"/>
        </w:rPr>
      </w:pPr>
    </w:p>
    <w:p w:rsidR="006F1F1E" w:rsidRPr="00A4666A" w:rsidRDefault="006F1F1E" w:rsidP="000B44D2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color w:val="231F20"/>
        </w:rPr>
      </w:pPr>
      <w:r w:rsidRPr="00A4666A">
        <w:rPr>
          <w:color w:val="231F20"/>
        </w:rPr>
        <w:t>_______________________</w:t>
      </w:r>
    </w:p>
    <w:p w:rsidR="006F1F1E" w:rsidRPr="00A4666A" w:rsidRDefault="006F1F1E" w:rsidP="000B44D2">
      <w:pPr>
        <w:pStyle w:val="box460381"/>
        <w:shd w:val="clear" w:color="auto" w:fill="FFFFFF"/>
        <w:spacing w:before="0" w:beforeAutospacing="0" w:after="48" w:afterAutospacing="0"/>
        <w:jc w:val="right"/>
        <w:textAlignment w:val="baseline"/>
        <w:rPr>
          <w:color w:val="231F20"/>
        </w:rPr>
      </w:pPr>
      <w:r w:rsidRPr="00A4666A">
        <w:rPr>
          <w:color w:val="231F20"/>
        </w:rPr>
        <w:t>(potpis/pečat podnositelja ponude)</w:t>
      </w:r>
    </w:p>
    <w:p w:rsidR="006F1F1E" w:rsidRDefault="006F1F1E"/>
    <w:p w:rsidR="006F1F1E" w:rsidRDefault="006F1F1E"/>
    <w:sectPr w:rsidR="006F1F1E" w:rsidSect="00D90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211C6"/>
    <w:multiLevelType w:val="hybridMultilevel"/>
    <w:tmpl w:val="5AEC6D3E"/>
    <w:lvl w:ilvl="0" w:tplc="E618EC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4772"/>
    <w:rsid w:val="00026E4D"/>
    <w:rsid w:val="000B0756"/>
    <w:rsid w:val="000B44D2"/>
    <w:rsid w:val="000C296D"/>
    <w:rsid w:val="001331DC"/>
    <w:rsid w:val="001A1158"/>
    <w:rsid w:val="0020050F"/>
    <w:rsid w:val="002270A2"/>
    <w:rsid w:val="00260C22"/>
    <w:rsid w:val="002A64DA"/>
    <w:rsid w:val="002C0536"/>
    <w:rsid w:val="00314772"/>
    <w:rsid w:val="003508CF"/>
    <w:rsid w:val="003D6A5D"/>
    <w:rsid w:val="004044CD"/>
    <w:rsid w:val="00521A26"/>
    <w:rsid w:val="0056218F"/>
    <w:rsid w:val="005804C6"/>
    <w:rsid w:val="00595EBE"/>
    <w:rsid w:val="00616F75"/>
    <w:rsid w:val="006261F5"/>
    <w:rsid w:val="00626E2F"/>
    <w:rsid w:val="00627EE8"/>
    <w:rsid w:val="006F1F1E"/>
    <w:rsid w:val="007779EC"/>
    <w:rsid w:val="007D1A78"/>
    <w:rsid w:val="007D5BD0"/>
    <w:rsid w:val="007E6301"/>
    <w:rsid w:val="00800ED8"/>
    <w:rsid w:val="00802C3F"/>
    <w:rsid w:val="0082669E"/>
    <w:rsid w:val="008B33FB"/>
    <w:rsid w:val="008F7D00"/>
    <w:rsid w:val="0091435B"/>
    <w:rsid w:val="009A0B92"/>
    <w:rsid w:val="009C3588"/>
    <w:rsid w:val="00A0317A"/>
    <w:rsid w:val="00A32968"/>
    <w:rsid w:val="00A4666A"/>
    <w:rsid w:val="00A83CB3"/>
    <w:rsid w:val="00B337E6"/>
    <w:rsid w:val="00BC46FE"/>
    <w:rsid w:val="00C8620A"/>
    <w:rsid w:val="00C93CC1"/>
    <w:rsid w:val="00CE7FC2"/>
    <w:rsid w:val="00D01678"/>
    <w:rsid w:val="00D207DD"/>
    <w:rsid w:val="00D90A0D"/>
    <w:rsid w:val="00D915B3"/>
    <w:rsid w:val="00DE7793"/>
    <w:rsid w:val="00E022BC"/>
    <w:rsid w:val="00E17432"/>
    <w:rsid w:val="00EC46AD"/>
    <w:rsid w:val="00EF6824"/>
    <w:rsid w:val="00F10A73"/>
    <w:rsid w:val="00F15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A0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60381">
    <w:name w:val="box_460381"/>
    <w:basedOn w:val="Normal"/>
    <w:uiPriority w:val="99"/>
    <w:rsid w:val="00A4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-bez-uvl">
    <w:name w:val="t-9-8-bez-uvl"/>
    <w:basedOn w:val="Normal"/>
    <w:uiPriority w:val="99"/>
    <w:rsid w:val="00A4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DefaultParagraphFont"/>
    <w:uiPriority w:val="99"/>
    <w:rsid w:val="00A4666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99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9835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99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6</Pages>
  <Words>689</Words>
  <Characters>3928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2</dc:title>
  <dc:subject/>
  <dc:creator>Windows korisnik</dc:creator>
  <cp:keywords/>
  <dc:description/>
  <cp:lastModifiedBy>Windows User</cp:lastModifiedBy>
  <cp:revision>7</cp:revision>
  <dcterms:created xsi:type="dcterms:W3CDTF">2020-02-17T09:20:00Z</dcterms:created>
  <dcterms:modified xsi:type="dcterms:W3CDTF">2021-07-26T08:24:00Z</dcterms:modified>
</cp:coreProperties>
</file>