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«EKO» društvo s ograničenom odgovornošću za obavljanje komunalne djelatnosti Blato, 32. ulica 7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Na svojoj ……. sjednici održanoj …………….. 2023. godine u Blatu, Skupština Društva (Općinsko vijeće Općine Blato) temeljem članka 10. stavak 2. podstavak 6. Izjave o osnivanju «EKO»  društva za obavljanje komunalnih djelatnosti  s ograničenom odgovornošću (d.o.o.) Blato donosi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072CEE" w:rsidRDefault="00E92058" w:rsidP="0083748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CEE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92058" w:rsidRPr="00072CEE" w:rsidRDefault="00E92058" w:rsidP="0083748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CEE">
        <w:rPr>
          <w:rFonts w:ascii="Times New Roman" w:hAnsi="Times New Roman" w:cs="Times New Roman"/>
          <w:b/>
          <w:sz w:val="24"/>
          <w:szCs w:val="24"/>
        </w:rPr>
        <w:t>o  usklađenju temeljnog kapitala smanjenjem temeljnog kapitala</w:t>
      </w:r>
    </w:p>
    <w:p w:rsidR="00E92058" w:rsidRPr="00837489" w:rsidRDefault="00E92058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Članak 1.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Temeljni kapital koji iznosi 146.100,00 kn (slovima: stočetrdesešesttisućasto kuna) preračunat u euro iznosi 19.390,80 EUR (slovima: devetnaesttisućatristotinedevedeset eura i osamdeset centi).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Članak 2.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Sa svrhom usklađenja temeljnog kapitala sa Zakonom o trgovačkim društvima smanjuje se temeljni kapital: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- s iznosa 19.390,80 EUR (slovima: devetnaesttisućatristotinedevedeset eura i osamdeset centi),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- za iznos 0,80 EUR (slovima: osamdeset centi),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- na iznos 19.390,00 EUR (devetnaesttisućatristotinedevedeset eura).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Članak 3.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 xml:space="preserve">Iznos od 0,80 EUR (slovima: osamdeset centi) za koji je smanjen temeljni kapital prenosi se u rezerve </w:t>
      </w:r>
      <w:r>
        <w:rPr>
          <w:rFonts w:ascii="Times New Roman" w:hAnsi="Times New Roman" w:cs="Times New Roman"/>
          <w:sz w:val="24"/>
          <w:szCs w:val="24"/>
        </w:rPr>
        <w:t>Društva</w:t>
      </w:r>
      <w:r w:rsidRPr="00837489">
        <w:rPr>
          <w:rFonts w:ascii="Times New Roman" w:hAnsi="Times New Roman" w:cs="Times New Roman"/>
          <w:sz w:val="24"/>
          <w:szCs w:val="24"/>
        </w:rPr>
        <w:t>.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Članak 4.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Nakon preračunavanja i usklađenja temeljni kapital iznosi 19.390,00 EUR (devetnaesttisućatristotinedevedeset eura).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Članak 5.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Ova Odluka stupa na snagu osmog dana od dana objave u «Službenom glasniku Općine Blato».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 xml:space="preserve">KLASA: 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 xml:space="preserve">URBROJ: 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Blato, ………… 2023. godine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OPĆINSKO VIJEĆE</w:t>
      </w:r>
    </w:p>
    <w:p w:rsidR="00E92058" w:rsidRPr="00837489" w:rsidRDefault="00E92058" w:rsidP="00837489"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Predsjednik:</w:t>
      </w:r>
    </w:p>
    <w:p w:rsidR="00E92058" w:rsidRPr="00837489" w:rsidRDefault="00E92058" w:rsidP="00837489"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Želimir Bosnić, mr.pharm.,v.r.</w:t>
      </w:r>
    </w:p>
    <w:p w:rsidR="00E92058" w:rsidRPr="00837489" w:rsidRDefault="00E92058" w:rsidP="00837489"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072CEE" w:rsidRDefault="00E92058" w:rsidP="0083748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CEE">
        <w:rPr>
          <w:rFonts w:ascii="Times New Roman" w:hAnsi="Times New Roman" w:cs="Times New Roman"/>
          <w:b/>
          <w:sz w:val="24"/>
          <w:szCs w:val="24"/>
        </w:rPr>
        <w:t>OBRAZLOŽENJE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Predloženom Odlukom Skupština Društva (Općinsko vijeće Općine Blato) sukladno odredbi članka 12. i članka 21. Zakona o izmjenama i dopunama Zakona o trgovačkim društvima (Narodne novine 114/22) usklađuje temeljni kapital Društva na način da isti preračunava u eure po tečaju 7.5345 i smanjuje za iznos od 0,80 euri na ukupan iznos od 19.390,00 eura, dok iznos od 0,80 euri unosi u rezerve Društva. Smanjenje temeljnog kapitala provodi se smanjenjem nominalnog iznosa postojećeg poslovnog udjela člana Društva na iznos od 19.390,00 eura.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072CEE" w:rsidRDefault="00E92058" w:rsidP="00837489">
      <w:pPr>
        <w:pStyle w:val="PlainTex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2CEE">
        <w:rPr>
          <w:rFonts w:ascii="Times New Roman" w:hAnsi="Times New Roman" w:cs="Times New Roman"/>
          <w:b/>
          <w:sz w:val="24"/>
          <w:szCs w:val="24"/>
        </w:rPr>
        <w:t>OPĆINSKI NAČELNIK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7489">
        <w:rPr>
          <w:rFonts w:ascii="Times New Roman" w:hAnsi="Times New Roman" w:cs="Times New Roman"/>
          <w:i/>
          <w:sz w:val="24"/>
          <w:szCs w:val="24"/>
        </w:rPr>
        <w:t>Prijedlog Odluke izradio: Mario Marinović</w:t>
      </w: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92058" w:rsidRPr="00837489" w:rsidRDefault="00E92058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sectPr w:rsidR="00E92058" w:rsidRPr="00837489" w:rsidSect="009B7F5C">
      <w:pgSz w:w="11906" w:h="16838" w:code="9"/>
      <w:pgMar w:top="1418" w:right="1152" w:bottom="1418" w:left="115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EEA"/>
    <w:rsid w:val="00056EEA"/>
    <w:rsid w:val="00072CEE"/>
    <w:rsid w:val="002A778D"/>
    <w:rsid w:val="00464C5F"/>
    <w:rsid w:val="006C3543"/>
    <w:rsid w:val="00837489"/>
    <w:rsid w:val="009B7F5C"/>
    <w:rsid w:val="00AE734A"/>
    <w:rsid w:val="00B664EA"/>
    <w:rsid w:val="00CC0BBD"/>
    <w:rsid w:val="00E92058"/>
    <w:rsid w:val="00F37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C5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B7F5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306</Words>
  <Characters>1748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«EKO» društvo s ograničenom odgovornošću za obavljanje komunalne djelatnosti Blato, 32</dc:title>
  <dc:subject/>
  <dc:creator>Windows User</dc:creator>
  <cp:keywords/>
  <dc:description/>
  <cp:lastModifiedBy>Windows User</cp:lastModifiedBy>
  <cp:revision>5</cp:revision>
  <dcterms:created xsi:type="dcterms:W3CDTF">2023-08-07T07:30:00Z</dcterms:created>
  <dcterms:modified xsi:type="dcterms:W3CDTF">2023-08-11T09:29:00Z</dcterms:modified>
</cp:coreProperties>
</file>