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6E6" w:rsidRDefault="008576E6" w:rsidP="005E6CB3">
      <w:pPr>
        <w:spacing w:line="240" w:lineRule="auto"/>
        <w:jc w:val="right"/>
        <w:rPr>
          <w:lang w:eastAsia="hr-HR"/>
        </w:rPr>
      </w:pPr>
      <w:bookmarkStart w:id="0" w:name="_GoBack"/>
      <w:bookmarkEnd w:id="0"/>
      <w:r>
        <w:rPr>
          <w:lang w:eastAsia="hr-HR"/>
        </w:rPr>
        <w:t>PRIJEDLOG</w:t>
      </w:r>
    </w:p>
    <w:p w:rsidR="008576E6" w:rsidRPr="001B0C97" w:rsidRDefault="008576E6" w:rsidP="005E6CB3">
      <w:pPr>
        <w:spacing w:line="240" w:lineRule="auto"/>
        <w:jc w:val="right"/>
        <w:rPr>
          <w:lang w:eastAsia="hr-HR"/>
        </w:rPr>
      </w:pPr>
    </w:p>
    <w:p w:rsidR="008576E6" w:rsidRDefault="008576E6" w:rsidP="005E6CB3">
      <w:pPr>
        <w:spacing w:line="240" w:lineRule="auto"/>
        <w:rPr>
          <w:lang w:eastAsia="hr-HR"/>
        </w:rPr>
      </w:pPr>
      <w:r w:rsidRPr="001B0C97">
        <w:rPr>
          <w:lang w:eastAsia="hr-HR"/>
        </w:rPr>
        <w:t>Na temelju članka 31. stav</w:t>
      </w:r>
      <w:r>
        <w:rPr>
          <w:lang w:eastAsia="hr-HR"/>
        </w:rPr>
        <w:t>a</w:t>
      </w:r>
      <w:r w:rsidRPr="001B0C97">
        <w:rPr>
          <w:lang w:eastAsia="hr-HR"/>
        </w:rPr>
        <w:t xml:space="preserve">ka 5. </w:t>
      </w:r>
      <w:r>
        <w:rPr>
          <w:lang w:eastAsia="hr-HR"/>
        </w:rPr>
        <w:t xml:space="preserve">i 7. </w:t>
      </w:r>
      <w:r w:rsidRPr="001B0C97">
        <w:rPr>
          <w:lang w:eastAsia="hr-HR"/>
        </w:rPr>
        <w:t>Zakona o poljoprivrednom zemljištu (Narodne novine</w:t>
      </w:r>
      <w:r>
        <w:rPr>
          <w:lang w:eastAsia="hr-HR"/>
        </w:rPr>
        <w:t xml:space="preserve"> </w:t>
      </w:r>
      <w:r w:rsidRPr="001B0C97">
        <w:rPr>
          <w:lang w:eastAsia="hr-HR"/>
        </w:rPr>
        <w:t>20/18</w:t>
      </w:r>
      <w:r>
        <w:rPr>
          <w:lang w:eastAsia="hr-HR"/>
        </w:rPr>
        <w:t xml:space="preserve">, </w:t>
      </w:r>
      <w:r w:rsidRPr="001B0C97">
        <w:rPr>
          <w:lang w:eastAsia="hr-HR"/>
        </w:rPr>
        <w:t>115/18</w:t>
      </w:r>
      <w:r>
        <w:rPr>
          <w:lang w:eastAsia="hr-HR"/>
        </w:rPr>
        <w:t>, 98/19 i 57/22</w:t>
      </w:r>
      <w:r w:rsidRPr="001B0C97">
        <w:rPr>
          <w:lang w:eastAsia="hr-HR"/>
        </w:rPr>
        <w:t xml:space="preserve">), Programa raspolaganja poljoprivrednim zemljištem u vlasništvu Republike Hrvatske za Općinu </w:t>
      </w:r>
      <w:r>
        <w:rPr>
          <w:lang w:eastAsia="hr-HR"/>
        </w:rPr>
        <w:t xml:space="preserve">Blato KLASA: 021-05/18-02/47, URBROJ: 2138/02-02/1-18-1, koji je Dubrovačko – neretvanska županija, Upravni odjel za gospodarstvo i more donijela Odlukom KLASA: 945-01/19-01/04, URBROJ: 2117/1-08-19-06 od 19.06.2019. godine </w:t>
      </w:r>
      <w:r w:rsidRPr="001B0C97">
        <w:rPr>
          <w:lang w:eastAsia="hr-HR"/>
        </w:rPr>
        <w:t>na koji je Ministarstvo poljoprivrede dalo suglasnost KLASA:</w:t>
      </w:r>
      <w:r>
        <w:rPr>
          <w:lang w:eastAsia="hr-HR"/>
        </w:rPr>
        <w:t xml:space="preserve"> 945-01/18-01/779, </w:t>
      </w:r>
      <w:r w:rsidRPr="001B0C97">
        <w:rPr>
          <w:lang w:eastAsia="hr-HR"/>
        </w:rPr>
        <w:t>URBROJ:</w:t>
      </w:r>
      <w:r>
        <w:rPr>
          <w:lang w:eastAsia="hr-HR"/>
        </w:rPr>
        <w:t xml:space="preserve"> 525-7/1183-19-6 od 24. srpnja 2019. godine</w:t>
      </w:r>
      <w:r w:rsidRPr="001B0C97">
        <w:rPr>
          <w:lang w:eastAsia="hr-HR"/>
        </w:rPr>
        <w:t xml:space="preserve"> i članka </w:t>
      </w:r>
      <w:r>
        <w:rPr>
          <w:lang w:eastAsia="hr-HR"/>
        </w:rPr>
        <w:t>28.</w:t>
      </w:r>
      <w:r w:rsidRPr="001B0C97">
        <w:rPr>
          <w:lang w:eastAsia="hr-HR"/>
        </w:rPr>
        <w:t xml:space="preserve"> Statuta Općine</w:t>
      </w:r>
      <w:r>
        <w:rPr>
          <w:lang w:eastAsia="hr-HR"/>
        </w:rPr>
        <w:t xml:space="preserve"> Blato </w:t>
      </w:r>
      <w:r w:rsidRPr="001B0C97">
        <w:rPr>
          <w:lang w:eastAsia="hr-HR"/>
        </w:rPr>
        <w:t xml:space="preserve">(Službeni </w:t>
      </w:r>
      <w:r>
        <w:rPr>
          <w:lang w:eastAsia="hr-HR"/>
        </w:rPr>
        <w:t>glasnik 2/21</w:t>
      </w:r>
      <w:r w:rsidRPr="001B0C97">
        <w:rPr>
          <w:lang w:eastAsia="hr-HR"/>
        </w:rPr>
        <w:t xml:space="preserve">) Općinsko vijeće Općine </w:t>
      </w:r>
      <w:r>
        <w:rPr>
          <w:lang w:eastAsia="hr-HR"/>
        </w:rPr>
        <w:t xml:space="preserve">Blato </w:t>
      </w:r>
      <w:r w:rsidRPr="001B0C97">
        <w:rPr>
          <w:lang w:eastAsia="hr-HR"/>
        </w:rPr>
        <w:t xml:space="preserve">na </w:t>
      </w:r>
      <w:r>
        <w:rPr>
          <w:lang w:eastAsia="hr-HR"/>
        </w:rPr>
        <w:t>svojoj  .</w:t>
      </w:r>
      <w:r w:rsidRPr="001B0C97">
        <w:rPr>
          <w:lang w:eastAsia="hr-HR"/>
        </w:rPr>
        <w:t xml:space="preserve"> sjednici održanoj</w:t>
      </w:r>
      <w:r>
        <w:rPr>
          <w:lang w:eastAsia="hr-HR"/>
        </w:rPr>
        <w:t xml:space="preserve"> ………………..  2023.</w:t>
      </w:r>
      <w:r w:rsidRPr="001B0C97">
        <w:rPr>
          <w:lang w:eastAsia="hr-HR"/>
        </w:rPr>
        <w:t xml:space="preserve"> godine donijelo je </w:t>
      </w:r>
    </w:p>
    <w:p w:rsidR="008576E6" w:rsidRPr="001B0C97" w:rsidRDefault="008576E6" w:rsidP="005E6CB3">
      <w:pPr>
        <w:spacing w:line="240" w:lineRule="auto"/>
        <w:rPr>
          <w:lang w:eastAsia="hr-HR"/>
        </w:rPr>
      </w:pPr>
    </w:p>
    <w:p w:rsidR="008576E6" w:rsidRPr="001B0C97" w:rsidRDefault="008576E6" w:rsidP="005E6CB3">
      <w:pPr>
        <w:spacing w:line="240" w:lineRule="auto"/>
        <w:jc w:val="center"/>
        <w:rPr>
          <w:b/>
          <w:bCs/>
          <w:lang w:eastAsia="hr-HR"/>
        </w:rPr>
      </w:pPr>
      <w:r w:rsidRPr="001B0C97">
        <w:rPr>
          <w:b/>
          <w:bCs/>
          <w:lang w:eastAsia="hr-HR"/>
        </w:rPr>
        <w:t>ODLUKU</w:t>
      </w:r>
    </w:p>
    <w:p w:rsidR="008576E6" w:rsidRDefault="008576E6" w:rsidP="005E6CB3">
      <w:pPr>
        <w:spacing w:line="240" w:lineRule="auto"/>
        <w:jc w:val="center"/>
        <w:rPr>
          <w:b/>
          <w:bCs/>
          <w:lang w:eastAsia="hr-HR"/>
        </w:rPr>
      </w:pPr>
      <w:r w:rsidRPr="001B0C97">
        <w:rPr>
          <w:b/>
          <w:bCs/>
          <w:lang w:eastAsia="hr-HR"/>
        </w:rPr>
        <w:t>o raspisivanju javnog natječaja za zakup poljoprivrednog zemljišta u vlasništvu Republike Hrvatske na području Općine</w:t>
      </w:r>
      <w:r>
        <w:rPr>
          <w:b/>
          <w:bCs/>
          <w:lang w:eastAsia="hr-HR"/>
        </w:rPr>
        <w:t xml:space="preserve"> Blato</w:t>
      </w:r>
    </w:p>
    <w:p w:rsidR="008576E6" w:rsidRPr="001B0C97" w:rsidRDefault="008576E6" w:rsidP="005E6CB3">
      <w:pPr>
        <w:spacing w:line="240" w:lineRule="auto"/>
        <w:jc w:val="center"/>
        <w:rPr>
          <w:b/>
          <w:bCs/>
          <w:lang w:eastAsia="hr-HR"/>
        </w:rPr>
      </w:pPr>
    </w:p>
    <w:p w:rsidR="008576E6" w:rsidRPr="00232E74" w:rsidRDefault="008576E6" w:rsidP="005E6CB3">
      <w:pPr>
        <w:spacing w:line="240" w:lineRule="auto"/>
        <w:jc w:val="center"/>
        <w:rPr>
          <w:lang w:eastAsia="hr-HR"/>
        </w:rPr>
      </w:pPr>
      <w:r w:rsidRPr="00232E74">
        <w:rPr>
          <w:lang w:eastAsia="hr-HR"/>
        </w:rPr>
        <w:t>Članak 1.</w:t>
      </w:r>
    </w:p>
    <w:p w:rsidR="008576E6" w:rsidRPr="001B0C97" w:rsidRDefault="008576E6" w:rsidP="005E6CB3">
      <w:pPr>
        <w:spacing w:line="240" w:lineRule="auto"/>
        <w:jc w:val="center"/>
        <w:rPr>
          <w:b/>
          <w:bCs/>
          <w:lang w:eastAsia="hr-HR"/>
        </w:rPr>
      </w:pPr>
    </w:p>
    <w:p w:rsidR="008576E6" w:rsidRPr="001B0C97" w:rsidRDefault="008576E6" w:rsidP="005E6CB3">
      <w:pPr>
        <w:tabs>
          <w:tab w:val="left" w:pos="8789"/>
        </w:tabs>
        <w:spacing w:line="240" w:lineRule="auto"/>
        <w:rPr>
          <w:lang w:eastAsia="hr-HR"/>
        </w:rPr>
      </w:pPr>
      <w:r w:rsidRPr="001B0C97">
        <w:rPr>
          <w:lang w:eastAsia="hr-HR"/>
        </w:rPr>
        <w:t>Raspisuje se javni natječaj za zakup poljoprivrednog zemljišta u vlasništvu države na području Općine</w:t>
      </w:r>
      <w:r>
        <w:rPr>
          <w:lang w:eastAsia="hr-HR"/>
        </w:rPr>
        <w:t xml:space="preserve"> Blato </w:t>
      </w:r>
      <w:r w:rsidRPr="001B0C97">
        <w:rPr>
          <w:lang w:eastAsia="hr-HR"/>
        </w:rPr>
        <w:t>koje je Programom raspolaganja poljoprivrednim zemljištem u vlasništvu Republike Hrvatske na području</w:t>
      </w:r>
      <w:r>
        <w:rPr>
          <w:lang w:eastAsia="hr-HR"/>
        </w:rPr>
        <w:t xml:space="preserve"> </w:t>
      </w:r>
      <w:r w:rsidRPr="001B0C97">
        <w:rPr>
          <w:lang w:eastAsia="hr-HR"/>
        </w:rPr>
        <w:t xml:space="preserve">Općine </w:t>
      </w:r>
      <w:r>
        <w:rPr>
          <w:lang w:eastAsia="hr-HR"/>
        </w:rPr>
        <w:t xml:space="preserve">Blato </w:t>
      </w:r>
      <w:r w:rsidRPr="001B0C97">
        <w:rPr>
          <w:lang w:eastAsia="hr-HR"/>
        </w:rPr>
        <w:t>predviđeno za zakup</w:t>
      </w:r>
      <w:r>
        <w:rPr>
          <w:lang w:eastAsia="hr-HR"/>
        </w:rPr>
        <w:t xml:space="preserve">. </w:t>
      </w:r>
    </w:p>
    <w:p w:rsidR="008576E6" w:rsidRPr="001B0C97" w:rsidRDefault="008576E6" w:rsidP="005E6CB3">
      <w:pPr>
        <w:tabs>
          <w:tab w:val="left" w:pos="8789"/>
        </w:tabs>
        <w:spacing w:line="240" w:lineRule="auto"/>
        <w:rPr>
          <w:lang w:eastAsia="hr-HR"/>
        </w:rPr>
      </w:pPr>
    </w:p>
    <w:p w:rsidR="008576E6" w:rsidRPr="00232E74" w:rsidRDefault="008576E6" w:rsidP="005E6CB3">
      <w:pPr>
        <w:tabs>
          <w:tab w:val="left" w:pos="8789"/>
        </w:tabs>
        <w:spacing w:line="240" w:lineRule="auto"/>
        <w:rPr>
          <w:lang w:eastAsia="hr-HR"/>
        </w:rPr>
      </w:pPr>
      <w:r w:rsidRPr="00232E74">
        <w:rPr>
          <w:lang w:eastAsia="hr-HR"/>
        </w:rPr>
        <w:t xml:space="preserve">Na rok od 25 godina s mogućnošću produljenja za isto razdoblje daje se u zakup zemljište koje je navedeno u </w:t>
      </w:r>
      <w:r>
        <w:rPr>
          <w:lang w:eastAsia="hr-HR"/>
        </w:rPr>
        <w:t>T</w:t>
      </w:r>
      <w:r w:rsidRPr="00232E74">
        <w:rPr>
          <w:lang w:eastAsia="hr-HR"/>
        </w:rPr>
        <w:t>ablici 1. koja se nalazi u prilogu ove Odluke i čini njezin sastavni dio.</w:t>
      </w:r>
    </w:p>
    <w:p w:rsidR="008576E6" w:rsidRDefault="008576E6" w:rsidP="005E6CB3">
      <w:pPr>
        <w:tabs>
          <w:tab w:val="left" w:pos="8789"/>
        </w:tabs>
        <w:spacing w:line="240" w:lineRule="auto"/>
        <w:rPr>
          <w:b/>
          <w:bCs/>
          <w:lang w:eastAsia="hr-HR"/>
        </w:rPr>
      </w:pPr>
    </w:p>
    <w:p w:rsidR="008576E6" w:rsidRPr="00232E74" w:rsidRDefault="008576E6" w:rsidP="005E6CB3">
      <w:pPr>
        <w:tabs>
          <w:tab w:val="left" w:pos="8789"/>
        </w:tabs>
        <w:spacing w:line="240" w:lineRule="auto"/>
        <w:jc w:val="center"/>
        <w:rPr>
          <w:lang w:eastAsia="hr-HR"/>
        </w:rPr>
      </w:pPr>
      <w:r w:rsidRPr="00232E74">
        <w:rPr>
          <w:lang w:eastAsia="hr-HR"/>
        </w:rPr>
        <w:t>Članak 2.</w:t>
      </w:r>
    </w:p>
    <w:p w:rsidR="008576E6" w:rsidRPr="001B0C97" w:rsidRDefault="008576E6" w:rsidP="005E6CB3">
      <w:pPr>
        <w:tabs>
          <w:tab w:val="left" w:pos="8789"/>
        </w:tabs>
        <w:spacing w:line="240" w:lineRule="auto"/>
        <w:jc w:val="center"/>
        <w:rPr>
          <w:b/>
          <w:bCs/>
          <w:lang w:eastAsia="hr-HR"/>
        </w:rPr>
      </w:pPr>
    </w:p>
    <w:p w:rsidR="008576E6" w:rsidRPr="001B0C97" w:rsidRDefault="008576E6" w:rsidP="005E6CB3">
      <w:pPr>
        <w:spacing w:line="240" w:lineRule="auto"/>
      </w:pPr>
      <w:r w:rsidRPr="001B0C97">
        <w:t>Općinsko vijeće Općine</w:t>
      </w:r>
      <w:r>
        <w:t xml:space="preserve"> Blato </w:t>
      </w:r>
      <w:r w:rsidRPr="001B0C97">
        <w:t>provest će postupak javnog natječaja prikupljanjem pisanih ponuda.</w:t>
      </w:r>
    </w:p>
    <w:p w:rsidR="008576E6" w:rsidRPr="001B0C97" w:rsidRDefault="008576E6" w:rsidP="005E6CB3">
      <w:pPr>
        <w:spacing w:line="240" w:lineRule="auto"/>
        <w:ind w:firstLine="708"/>
      </w:pPr>
    </w:p>
    <w:p w:rsidR="008576E6" w:rsidRDefault="008576E6" w:rsidP="005E6CB3">
      <w:pPr>
        <w:spacing w:line="240" w:lineRule="auto"/>
        <w:jc w:val="center"/>
      </w:pPr>
      <w:r w:rsidRPr="009D6232">
        <w:t xml:space="preserve">Članak </w:t>
      </w:r>
      <w:r>
        <w:t>3</w:t>
      </w:r>
      <w:r w:rsidRPr="009D6232">
        <w:t>.</w:t>
      </w:r>
    </w:p>
    <w:p w:rsidR="008576E6" w:rsidRPr="009D6232" w:rsidRDefault="008576E6" w:rsidP="005E6CB3">
      <w:pPr>
        <w:spacing w:line="240" w:lineRule="auto"/>
        <w:jc w:val="center"/>
      </w:pPr>
    </w:p>
    <w:p w:rsidR="008576E6" w:rsidRDefault="008576E6" w:rsidP="005E6CB3">
      <w:pPr>
        <w:spacing w:line="240" w:lineRule="auto"/>
      </w:pPr>
      <w:r w:rsidRPr="009D6232">
        <w:t>Početna cijena u natječaju utvrđena je na</w:t>
      </w:r>
      <w:r>
        <w:t xml:space="preserve"> </w:t>
      </w:r>
      <w:r w:rsidRPr="009D6232">
        <w:t>temelju</w:t>
      </w:r>
      <w:r>
        <w:t xml:space="preserve"> </w:t>
      </w:r>
      <w:r w:rsidRPr="009D6232">
        <w:t>Uredbe o načinu izračuna početne zakupnine poljoprivrednog zemljišta u vlasništvu Republike Hrvatske te naknade za korištenje voda radi obavljanja djelatnosti akvakulture  (Narodne novine 89/18).</w:t>
      </w: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  <w:jc w:val="center"/>
      </w:pPr>
      <w:r w:rsidRPr="009D6232">
        <w:t xml:space="preserve">Članak </w:t>
      </w:r>
      <w:r>
        <w:t>4</w:t>
      </w:r>
      <w:r w:rsidRPr="009D6232">
        <w:t>.</w:t>
      </w:r>
    </w:p>
    <w:p w:rsidR="008576E6" w:rsidRPr="009D6232" w:rsidRDefault="008576E6" w:rsidP="005E6CB3">
      <w:pPr>
        <w:spacing w:line="240" w:lineRule="auto"/>
        <w:jc w:val="center"/>
      </w:pPr>
    </w:p>
    <w:p w:rsidR="008576E6" w:rsidRPr="00B72ACF" w:rsidRDefault="008576E6" w:rsidP="005E6CB3">
      <w:pPr>
        <w:tabs>
          <w:tab w:val="left" w:pos="0"/>
        </w:tabs>
        <w:spacing w:line="240" w:lineRule="auto"/>
      </w:pPr>
      <w:r w:rsidRPr="009C45E8">
        <w:t xml:space="preserve">Maksimalna površina koja se može dati u zakup </w:t>
      </w:r>
      <w:r>
        <w:t xml:space="preserve">pojedinoj fizičkoj ili pravnoj </w:t>
      </w:r>
      <w:r w:rsidRPr="009C45E8">
        <w:t>osobi</w:t>
      </w:r>
      <w:r w:rsidRPr="009D6232">
        <w:t xml:space="preserve"> iznosi </w:t>
      </w:r>
      <w:smartTag w:uri="urn:schemas-microsoft-com:office:smarttags" w:element="metricconverter">
        <w:smartTagPr>
          <w:attr w:name="ProductID" w:val="5 ha"/>
        </w:smartTagPr>
        <w:r>
          <w:t>5 ha</w:t>
        </w:r>
      </w:smartTag>
      <w:r>
        <w:t>,</w:t>
      </w:r>
      <w:r w:rsidRPr="009D6232">
        <w:t xml:space="preserve"> </w:t>
      </w:r>
      <w:r>
        <w:t>a uračunavaju se sve površine poljoprivrednog zemljišta u vlasništvu države koje pojedina fizička ili pravna osoba i s njom povezane fizičke i pravne osobe koriste na području te jedinice lokalne samouprave na temelju svih ugovora sklopljenih do dana raspisivanja javnog natječaja sukladno odredbama prijašnjih zakona o poljoprivrednom zemljištu i Zakona</w:t>
      </w:r>
      <w:r w:rsidRPr="00B72ACF">
        <w:t xml:space="preserve"> </w:t>
      </w:r>
      <w:r w:rsidRPr="004374E6">
        <w:t>o poljoprivrednom zemljištu (Narodn</w:t>
      </w:r>
      <w:r>
        <w:t xml:space="preserve">e novine 20/18, 115/18, </w:t>
      </w:r>
      <w:r w:rsidRPr="004374E6">
        <w:t>98/19</w:t>
      </w:r>
      <w:r>
        <w:t xml:space="preserve"> i 57/22</w:t>
      </w:r>
      <w:r w:rsidRPr="004374E6">
        <w:t>)</w:t>
      </w:r>
      <w:r>
        <w:t>.</w:t>
      </w:r>
    </w:p>
    <w:p w:rsidR="008576E6" w:rsidRPr="009D6232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  <w:jc w:val="center"/>
      </w:pPr>
      <w:r w:rsidRPr="009D6232">
        <w:t xml:space="preserve">Članak </w:t>
      </w:r>
      <w:r>
        <w:t>5</w:t>
      </w:r>
      <w:r w:rsidRPr="009D6232">
        <w:t>.</w:t>
      </w:r>
    </w:p>
    <w:p w:rsidR="008576E6" w:rsidRPr="009D6232" w:rsidRDefault="008576E6" w:rsidP="005E6CB3">
      <w:pPr>
        <w:spacing w:line="240" w:lineRule="auto"/>
        <w:jc w:val="center"/>
      </w:pPr>
    </w:p>
    <w:p w:rsidR="008576E6" w:rsidRDefault="008576E6" w:rsidP="005E6CB3">
      <w:pPr>
        <w:spacing w:line="240" w:lineRule="auto"/>
      </w:pPr>
      <w:r w:rsidRPr="009D6232">
        <w:t>Tekst javnog natječaja objavit će se na oglasnoj ploči i mrežnoj stranici Općine</w:t>
      </w:r>
      <w:r>
        <w:t xml:space="preserve"> Blato i na mrežnoj stranici Ministarstva poljoprivrede</w:t>
      </w:r>
      <w:r w:rsidRPr="009D6232">
        <w:t xml:space="preserve"> u trajanju od 30 dana. </w:t>
      </w: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  <w:r w:rsidRPr="009D6232">
        <w:t>Pisane ponude se dostavljaju Općini</w:t>
      </w:r>
      <w:r>
        <w:t xml:space="preserve"> Blato</w:t>
      </w:r>
      <w:r w:rsidRPr="009D6232">
        <w:t xml:space="preserve"> u roku od 30 dana od objave natječaja na oglasnoj ploči i mrežnoj stranici Općine</w:t>
      </w:r>
      <w:r>
        <w:t xml:space="preserve"> Blato</w:t>
      </w:r>
      <w:r w:rsidRPr="009D6232">
        <w:t xml:space="preserve">. </w:t>
      </w:r>
    </w:p>
    <w:p w:rsidR="008576E6" w:rsidRPr="009D6232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  <w:jc w:val="center"/>
      </w:pPr>
    </w:p>
    <w:p w:rsidR="008576E6" w:rsidRDefault="008576E6" w:rsidP="005E6CB3">
      <w:pPr>
        <w:spacing w:line="240" w:lineRule="auto"/>
        <w:jc w:val="center"/>
      </w:pPr>
      <w:r w:rsidRPr="009D6232">
        <w:t xml:space="preserve">Članak </w:t>
      </w:r>
      <w:r>
        <w:t>6</w:t>
      </w:r>
      <w:r w:rsidRPr="009D6232">
        <w:t>.</w:t>
      </w:r>
    </w:p>
    <w:p w:rsidR="008576E6" w:rsidRPr="009D6232" w:rsidRDefault="008576E6" w:rsidP="005E6CB3">
      <w:pPr>
        <w:spacing w:line="240" w:lineRule="auto"/>
        <w:jc w:val="center"/>
      </w:pPr>
    </w:p>
    <w:p w:rsidR="008576E6" w:rsidRPr="009D6232" w:rsidRDefault="008576E6" w:rsidP="005E6CB3">
      <w:pPr>
        <w:spacing w:line="240" w:lineRule="auto"/>
      </w:pPr>
      <w:r>
        <w:t>Tekst j</w:t>
      </w:r>
      <w:r w:rsidRPr="009D6232">
        <w:t>avn</w:t>
      </w:r>
      <w:r>
        <w:t>og</w:t>
      </w:r>
      <w:r w:rsidRPr="009D6232">
        <w:t xml:space="preserve"> natječaj</w:t>
      </w:r>
      <w:r>
        <w:t>a</w:t>
      </w:r>
      <w:r w:rsidRPr="009D6232">
        <w:t xml:space="preserve"> za zakup poljoprivrednog zemljišta u vlasništvu Republike Hrvatske</w:t>
      </w:r>
      <w:r>
        <w:t xml:space="preserve"> </w:t>
      </w:r>
      <w:r w:rsidRPr="009D6232">
        <w:t xml:space="preserve">na području Općine </w:t>
      </w:r>
      <w:r>
        <w:t>Blato</w:t>
      </w:r>
      <w:r w:rsidRPr="009D6232">
        <w:t xml:space="preserve"> sa popisom čestica</w:t>
      </w:r>
      <w:r>
        <w:t xml:space="preserve"> </w:t>
      </w:r>
      <w:r w:rsidRPr="009D6232">
        <w:t>nalazi se u prilogu ove Odluke i čini njezin sastavni dio.</w:t>
      </w:r>
    </w:p>
    <w:p w:rsidR="008576E6" w:rsidRPr="009D6232" w:rsidRDefault="008576E6" w:rsidP="005E6CB3">
      <w:pPr>
        <w:spacing w:line="240" w:lineRule="auto"/>
        <w:ind w:firstLine="708"/>
      </w:pPr>
    </w:p>
    <w:p w:rsidR="008576E6" w:rsidRDefault="008576E6" w:rsidP="005E6CB3">
      <w:pPr>
        <w:spacing w:line="240" w:lineRule="auto"/>
        <w:jc w:val="center"/>
      </w:pPr>
      <w:r w:rsidRPr="009D6232">
        <w:t xml:space="preserve">Članak </w:t>
      </w:r>
      <w:r>
        <w:t>7</w:t>
      </w:r>
      <w:r w:rsidRPr="009D6232">
        <w:t>.</w:t>
      </w:r>
    </w:p>
    <w:p w:rsidR="008576E6" w:rsidRPr="009D6232" w:rsidRDefault="008576E6" w:rsidP="005E6CB3">
      <w:pPr>
        <w:spacing w:line="240" w:lineRule="auto"/>
        <w:jc w:val="center"/>
      </w:pPr>
    </w:p>
    <w:p w:rsidR="008576E6" w:rsidRDefault="008576E6" w:rsidP="005E6CB3">
      <w:pPr>
        <w:spacing w:line="240" w:lineRule="auto"/>
      </w:pPr>
      <w:r>
        <w:t>Prijedlog odluke o izboru najpovoljnije ponude za zakup koju utvrđuje Povjerenstvo za zakup i prodaju poljoprivrednog zemljišta u vlasništvu Republike Hrvatske za Općinu Blato s popratnom dokumentacijom dostavlja se na prethodnu suglasnost Ministarstvu poljoprivrede.</w:t>
      </w:r>
    </w:p>
    <w:p w:rsidR="008576E6" w:rsidRPr="009C45E8" w:rsidRDefault="008576E6" w:rsidP="005E6CB3">
      <w:pPr>
        <w:spacing w:line="240" w:lineRule="auto"/>
      </w:pPr>
    </w:p>
    <w:p w:rsidR="008576E6" w:rsidRPr="009C45E8" w:rsidRDefault="008576E6" w:rsidP="005E6CB3">
      <w:pPr>
        <w:spacing w:line="240" w:lineRule="auto"/>
      </w:pPr>
      <w:r>
        <w:t xml:space="preserve"> Nakon dobivanja prethodne suglasnosti Ministarstva Odluku o izboru najpovoljnije ponude za zakup donosi </w:t>
      </w:r>
      <w:r w:rsidRPr="009D6232">
        <w:t>Općinsko vijeće Općine</w:t>
      </w:r>
      <w:r>
        <w:t xml:space="preserve"> Blato na prvoj sjednici općinskog vijeća koja će se održati nakon zaprimanja suglasnosti Ministarstva poljoprivrede.</w:t>
      </w:r>
    </w:p>
    <w:p w:rsidR="008576E6" w:rsidRDefault="008576E6" w:rsidP="005E6CB3">
      <w:pPr>
        <w:spacing w:line="240" w:lineRule="auto"/>
        <w:jc w:val="center"/>
      </w:pPr>
    </w:p>
    <w:p w:rsidR="008576E6" w:rsidRDefault="008576E6" w:rsidP="005E6CB3">
      <w:pPr>
        <w:spacing w:line="240" w:lineRule="auto"/>
        <w:jc w:val="center"/>
      </w:pPr>
      <w:r w:rsidRPr="009D6232">
        <w:t xml:space="preserve">Članak </w:t>
      </w:r>
      <w:r>
        <w:t>8</w:t>
      </w:r>
      <w:r w:rsidRPr="009D6232">
        <w:t>.</w:t>
      </w:r>
    </w:p>
    <w:p w:rsidR="008576E6" w:rsidRPr="009D6232" w:rsidRDefault="008576E6" w:rsidP="005E6CB3">
      <w:pPr>
        <w:spacing w:line="240" w:lineRule="auto"/>
        <w:jc w:val="center"/>
      </w:pPr>
    </w:p>
    <w:p w:rsidR="008576E6" w:rsidRDefault="008576E6" w:rsidP="005E6CB3">
      <w:pPr>
        <w:spacing w:line="240" w:lineRule="auto"/>
      </w:pPr>
      <w:r w:rsidRPr="009D6232">
        <w:t xml:space="preserve">Stručne poslove u vezi s postupkom provedbe javnog natječaja za zakup obavlja </w:t>
      </w:r>
      <w:r>
        <w:t>Upravni odjel za opće poslove, upravljanje općinskom imovinom i društvene djelatnosti</w:t>
      </w:r>
      <w:r w:rsidRPr="009D6232">
        <w:t>.</w:t>
      </w:r>
    </w:p>
    <w:p w:rsidR="008576E6" w:rsidRPr="009D6232" w:rsidRDefault="008576E6" w:rsidP="005E6CB3">
      <w:pPr>
        <w:spacing w:line="240" w:lineRule="auto"/>
        <w:ind w:firstLine="708"/>
      </w:pPr>
    </w:p>
    <w:p w:rsidR="008576E6" w:rsidRDefault="008576E6" w:rsidP="005E6CB3">
      <w:pPr>
        <w:spacing w:line="240" w:lineRule="auto"/>
        <w:jc w:val="center"/>
      </w:pPr>
      <w:r w:rsidRPr="009D6232">
        <w:t xml:space="preserve">Članak </w:t>
      </w:r>
      <w:r>
        <w:t>9</w:t>
      </w:r>
      <w:r w:rsidRPr="009D6232">
        <w:t>.</w:t>
      </w:r>
    </w:p>
    <w:p w:rsidR="008576E6" w:rsidRDefault="008576E6" w:rsidP="005E6CB3">
      <w:pPr>
        <w:pStyle w:val="NormalWeb"/>
        <w:spacing w:before="0" w:beforeAutospacing="0" w:after="0"/>
        <w:jc w:val="both"/>
      </w:pPr>
    </w:p>
    <w:p w:rsidR="008576E6" w:rsidRPr="00111F99" w:rsidRDefault="008576E6" w:rsidP="005E6CB3">
      <w:pPr>
        <w:spacing w:line="240" w:lineRule="auto"/>
        <w:rPr>
          <w:color w:val="000000"/>
        </w:rPr>
      </w:pPr>
      <w:r w:rsidRPr="00111F99">
        <w:rPr>
          <w:color w:val="000000"/>
        </w:rPr>
        <w:t xml:space="preserve">Ova Odluka stupa na snagu osmog dana od dana objave u "Službenom glasniku Općine Blato". </w:t>
      </w:r>
    </w:p>
    <w:p w:rsidR="008576E6" w:rsidRDefault="008576E6" w:rsidP="005E6CB3">
      <w:pPr>
        <w:spacing w:line="240" w:lineRule="auto"/>
        <w:jc w:val="right"/>
      </w:pPr>
    </w:p>
    <w:p w:rsidR="008576E6" w:rsidRPr="00AA03D7" w:rsidRDefault="008576E6" w:rsidP="005E6CB3">
      <w:pPr>
        <w:spacing w:line="240" w:lineRule="auto"/>
      </w:pPr>
      <w:r w:rsidRPr="00AA03D7">
        <w:rPr>
          <w:lang w:val="it-IT"/>
        </w:rPr>
        <w:t>KLASA</w:t>
      </w:r>
      <w:r w:rsidRPr="00AA03D7">
        <w:t xml:space="preserve">: </w:t>
      </w:r>
    </w:p>
    <w:p w:rsidR="008576E6" w:rsidRPr="00AA03D7" w:rsidRDefault="008576E6" w:rsidP="005E6CB3">
      <w:pPr>
        <w:spacing w:line="240" w:lineRule="auto"/>
      </w:pPr>
      <w:r w:rsidRPr="00AA03D7">
        <w:rPr>
          <w:lang w:val="it-IT"/>
        </w:rPr>
        <w:t>URBROJ</w:t>
      </w:r>
      <w:r w:rsidRPr="00AA03D7">
        <w:t xml:space="preserve">: </w:t>
      </w:r>
    </w:p>
    <w:p w:rsidR="008576E6" w:rsidRPr="00AA03D7" w:rsidRDefault="008576E6" w:rsidP="005E6CB3">
      <w:pPr>
        <w:spacing w:line="240" w:lineRule="auto"/>
      </w:pPr>
      <w:r w:rsidRPr="00AA03D7">
        <w:rPr>
          <w:lang w:val="it-IT"/>
        </w:rPr>
        <w:t>Blato</w:t>
      </w:r>
      <w:r w:rsidRPr="00AA03D7">
        <w:t xml:space="preserve">, </w:t>
      </w:r>
      <w:r>
        <w:t>………………</w:t>
      </w:r>
      <w:r w:rsidRPr="00AA03D7">
        <w:t xml:space="preserve">  20</w:t>
      </w:r>
      <w:r>
        <w:t>23</w:t>
      </w:r>
      <w:r w:rsidRPr="00AA03D7">
        <w:t xml:space="preserve">. </w:t>
      </w:r>
      <w:r w:rsidRPr="00AA03D7">
        <w:rPr>
          <w:lang w:val="it-IT"/>
        </w:rPr>
        <w:t>godine</w:t>
      </w:r>
    </w:p>
    <w:p w:rsidR="008576E6" w:rsidRPr="00A04780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  <w:jc w:val="right"/>
      </w:pPr>
    </w:p>
    <w:p w:rsidR="008576E6" w:rsidRDefault="008576E6" w:rsidP="005E6CB3">
      <w:pPr>
        <w:spacing w:line="240" w:lineRule="auto"/>
        <w:jc w:val="right"/>
      </w:pPr>
    </w:p>
    <w:p w:rsidR="008576E6" w:rsidRPr="00316719" w:rsidRDefault="008576E6" w:rsidP="005E6CB3">
      <w:pPr>
        <w:jc w:val="right"/>
      </w:pPr>
      <w:r w:rsidRPr="00316719">
        <w:t>OPĆINSKO VIJEĆE</w:t>
      </w:r>
    </w:p>
    <w:p w:rsidR="008576E6" w:rsidRPr="00316719" w:rsidRDefault="008576E6" w:rsidP="005E6CB3">
      <w:pPr>
        <w:jc w:val="right"/>
      </w:pPr>
      <w:r w:rsidRPr="00316719">
        <w:t>Predsjednik:</w:t>
      </w:r>
    </w:p>
    <w:p w:rsidR="008576E6" w:rsidRPr="00316719" w:rsidRDefault="008576E6" w:rsidP="005E6CB3">
      <w:pPr>
        <w:jc w:val="right"/>
      </w:pPr>
      <w:r w:rsidRPr="00316719">
        <w:t>Želimir Bosnić, mr.pharm., v.r.</w:t>
      </w:r>
    </w:p>
    <w:p w:rsidR="008576E6" w:rsidRPr="00316719" w:rsidRDefault="008576E6" w:rsidP="005E6CB3">
      <w:pPr>
        <w:jc w:val="center"/>
      </w:pPr>
    </w:p>
    <w:p w:rsidR="008576E6" w:rsidRDefault="008576E6" w:rsidP="005E6CB3">
      <w:pPr>
        <w:pStyle w:val="Standard"/>
        <w:jc w:val="center"/>
        <w:rPr>
          <w:sz w:val="23"/>
          <w:szCs w:val="23"/>
        </w:rPr>
      </w:pPr>
    </w:p>
    <w:p w:rsidR="008576E6" w:rsidRDefault="008576E6" w:rsidP="005E6CB3">
      <w:pPr>
        <w:spacing w:line="240" w:lineRule="auto"/>
        <w:rPr>
          <w:b/>
          <w:bCs/>
          <w:sz w:val="22"/>
          <w:szCs w:val="22"/>
        </w:rPr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Pr="009D6232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  <w:sectPr w:rsidR="008576E6" w:rsidSect="001B0C9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576E6" w:rsidRPr="009D6232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</w:pPr>
      <w:r w:rsidRPr="009D6232">
        <w:t>Tablica 1</w:t>
      </w:r>
      <w:r>
        <w:t>.</w:t>
      </w:r>
      <w:r w:rsidRPr="009D6232">
        <w:t xml:space="preserve"> </w:t>
      </w: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</w:pPr>
    </w:p>
    <w:tbl>
      <w:tblPr>
        <w:tblW w:w="5000" w:type="pct"/>
        <w:tblInd w:w="-106" w:type="dxa"/>
        <w:tblLayout w:type="fixed"/>
        <w:tblLook w:val="00A0"/>
      </w:tblPr>
      <w:tblGrid>
        <w:gridCol w:w="737"/>
        <w:gridCol w:w="1490"/>
        <w:gridCol w:w="1597"/>
        <w:gridCol w:w="1496"/>
        <w:gridCol w:w="1056"/>
        <w:gridCol w:w="1786"/>
        <w:gridCol w:w="1597"/>
        <w:gridCol w:w="1869"/>
        <w:gridCol w:w="3158"/>
      </w:tblGrid>
      <w:tr w:rsidR="008576E6" w:rsidRPr="00097DC1">
        <w:trPr>
          <w:trHeight w:val="31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R.Br.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Naziv katastarske općine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Broj katastarske čestice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Katastarska kultura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Površina    ha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Jedinična zakupnina  €/ha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Početna zakupnina €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Predjel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Napomena</w:t>
            </w:r>
          </w:p>
        </w:tc>
      </w:tr>
      <w:tr w:rsidR="008576E6" w:rsidRPr="00097DC1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</w:t>
            </w: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27256/27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5,76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BOBOV DOLAC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0,3055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9,17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16637/139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0,1065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6,13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BOROVA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5886/14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0,2853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16,43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BOROVA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0,0951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2,85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30229/1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VINOGRAD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0,2174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12,52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ČELINA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PRIVREMENO KORIŠTENJE</w:t>
            </w: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30229/2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VINOGRAD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0,2312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13,32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ČELINA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PRIVREMENO KORIŠTENJE</w:t>
            </w: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30229/3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VINOGRAD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0,1354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7,80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ČELINA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PRIVREMENO KORIŠTENJE</w:t>
            </w: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18354/1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0,0996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5,74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ČELOPIKE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1,65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18357/1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0,0978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2,93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ČELOPIKE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18357/2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0,0579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1,74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ČELOPIKE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16661/1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0,9027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27,08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ČRNJA LUKA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11.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16661/10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2,88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ČRNJA LUKA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1,50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12.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30914/7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0,0327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1,88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DIVINA GLAVA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0,0328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0,98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26811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0,2208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12,72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26813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5,76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0,1908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10,99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26816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0,0612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1,84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16.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26831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0,385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11,55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26857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0,3208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9,62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0,0923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5,32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19.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0,1576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4,73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20.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0,1523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8,77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0,1524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8,78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21.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0,0492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2,83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22.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0,2108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12,14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0,2108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12,14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23.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0,0873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5,03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0,0874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5,03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24.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0,1972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11,36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0,1972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11,36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25.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26317/117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8,64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0,8506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48,99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26317/118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0,2913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8,74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0,2914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16,78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26317/76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17,40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28.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0,1845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10,63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0,1845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10,63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29.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19,01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0,3425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19,73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30.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0,232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13,36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31.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26692/6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0,0328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0,98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32.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0,1145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6,60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RH 1/2</w:t>
            </w: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0,0381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2,19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33.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26806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0,2363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7,09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 (PAKLENA)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34.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26807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0,3976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11,93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 (PAKLENA)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0,3976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22,90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35.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26317/109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16,70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 (PAKLENA)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36.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0,1021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5,88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 (PAKLENA)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0,1022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5,89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26317/112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0,0577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3,32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 (PAKLENA)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38.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26317/123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9,30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 (PAKLENA)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39.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26317/124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0,1639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4,92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 (PAKLENA)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0,1638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9,43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40.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26317/2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0,168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9,68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DRŽENICA (PAKLENA)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41.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13590/1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1,52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DUBOVO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0,0254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1,46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42.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19785/12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0,1832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5,50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DUBROVA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43.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23502/1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0,2153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12,40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GNJILIŠTE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0,30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0,1502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8,65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44.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27184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0,0858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4,94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GRANICE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0,0858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4,94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45.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27182/2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0,3064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9,19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GRANICE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46.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27256/64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0,2602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14,99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GRŠĆICA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27256/71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0,261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7,83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GRŠĆICA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48.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27256/73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0,2045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6,14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GRŠĆICA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49.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27256/74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0,1612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9,29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GRŠĆICA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0,9568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28,70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50.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27256/86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0,73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21,90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GRŠĆICA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51.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13528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0,0363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2,09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IZMETA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52.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13540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0,2076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11,96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IZMETA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53.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13549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0,2012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6,04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IZMETA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54.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13557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0,3931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11,79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IZMETA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55.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13562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0,3842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11,53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IZMETA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56.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26872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0,2218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6,65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IZMETA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26873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6,24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IZMETA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58.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13511/8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0,751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22,53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IZMETA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59.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13536/7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0,0868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2,60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IZMETA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60.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14339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0,0881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2,64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KRUŠĆICA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61.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13340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0,1424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8,20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KRUŠĆICA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62.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14041/8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15,12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KRUŠĆICA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63.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14335/2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0,0665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3,83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KRUŠĆICA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64.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14315/1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14,98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KRUŠĆICA (POD DOLAC)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65.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14315/2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3,25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KRUŠĆICA (POD DOLAC)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66.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28593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0,078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4,49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MORKAN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28596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VINOGRAD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12,10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MORKAN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68.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14923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0,0122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0,37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NJIVA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69.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14925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0,0137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0,41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NJIVA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70.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14958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0,0291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1,68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NJIVA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71.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18572/2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1,50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NJIVICE - HRASTOVICA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72.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14933/2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0,0879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5,06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NJIVICE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73.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20255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0,0531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3,06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OPADALICE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0,0531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3,06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74.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15936/1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VINOGRAD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0,064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3,69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POD STRAŽIŠĆE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40"/>
        </w:trPr>
        <w:tc>
          <w:tcPr>
            <w:tcW w:w="249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75.</w:t>
            </w:r>
          </w:p>
        </w:tc>
        <w:tc>
          <w:tcPr>
            <w:tcW w:w="504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15841/164</w:t>
            </w:r>
          </w:p>
        </w:tc>
        <w:tc>
          <w:tcPr>
            <w:tcW w:w="506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0,3779</w:t>
            </w:r>
          </w:p>
        </w:tc>
        <w:tc>
          <w:tcPr>
            <w:tcW w:w="604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21,77</w:t>
            </w:r>
          </w:p>
        </w:tc>
        <w:tc>
          <w:tcPr>
            <w:tcW w:w="632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POLJE BLATO</w:t>
            </w:r>
          </w:p>
        </w:tc>
        <w:tc>
          <w:tcPr>
            <w:tcW w:w="1068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76.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15841/166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0,1255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7,23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POLJE BLATO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15846/100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VINOGRAD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0,0994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5,73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POLJE BLATO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78.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15846/48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1,78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POLJE BLATO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79.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15848/21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0,0386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1,16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POLJE BLATO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80.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15848/25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2,91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POLJE BLATO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81.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15846/23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0,089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5,13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POLJE BLATO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RH 7/8</w:t>
            </w: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82.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27256/38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0,3893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11,68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RAZNOŽJE - GRŠĆICA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63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83.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27256/7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0,1593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4,78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RAZNOŽJE - GRŠĆICA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84.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20308/4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0,0381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2,19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ROGAČ - OPADALICE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0,0381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1,14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85.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10640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0,1223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7,04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SITNICA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86.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11654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0,0277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1,60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SITNICA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18060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0,0241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1,39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SLOVIN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88.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18690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0,0361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1,08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SLOVIN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0,0362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2,09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89.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24441/110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0,1318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3,95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SPIVNIK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0,0658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3,79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90.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24441/172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0,419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12,57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SPIVNIK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91.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24441/196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0,2704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8,11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SPIVNIK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92.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24441/35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0,4097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12,29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SPIVNIK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93.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24441/86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0,5243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15,73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SPIVNIK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94.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24441/90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0,2688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8,06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SPIVNIK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95.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16637/589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0,1797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5,39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SPRTIŠKA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96.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16637/590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0,1258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7,25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SPRTIŠKA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16637/591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0,8228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24,68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SPRTIŠKA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98.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16637/592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0,0969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2,91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SPRTIŠKA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99.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16637/598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0,035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1,05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SPRTIŠKA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100.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25983/2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0,0288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0,86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VELA STRANA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101.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25983/20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0,0993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2,98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VELA STRANA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102.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25983/21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1,57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VELA STRANA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103.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25983/22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0,0194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0,58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VELA STRANA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104.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18347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0,0291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1,68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ZA PRIGRADICU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105.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18385/4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ORANICA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0,0427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2,46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ZA PRIGRADICU</w:t>
            </w:r>
          </w:p>
        </w:tc>
        <w:tc>
          <w:tcPr>
            <w:tcW w:w="10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0,085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4,90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0,1276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3,83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  <w:tc>
          <w:tcPr>
            <w:tcW w:w="10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106.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18418/224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PAŠNJAK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0,0697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2,09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ZA PRIGRADICU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107.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18418/225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0,0777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4,48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ZA PRIGRADICU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  <w:tr w:rsidR="008576E6" w:rsidRPr="00097DC1" w:rsidTr="00FB4F09">
        <w:trPr>
          <w:trHeight w:val="31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108.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Blato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18418/226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VOĆNJAK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0,05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57,6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6E6" w:rsidRDefault="008576E6">
            <w:pPr>
              <w:jc w:val="center"/>
            </w:pPr>
            <w:r>
              <w:t>2,88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  <w:r>
              <w:rPr>
                <w:lang w:eastAsia="hr-HR"/>
              </w:rPr>
              <w:t>ZA PRIGRADICU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6E6" w:rsidRPr="00097DC1" w:rsidRDefault="008576E6" w:rsidP="005E6CB3">
            <w:pPr>
              <w:spacing w:line="240" w:lineRule="auto"/>
              <w:jc w:val="center"/>
              <w:rPr>
                <w:lang w:eastAsia="hr-HR"/>
              </w:rPr>
            </w:pPr>
          </w:p>
        </w:tc>
      </w:tr>
    </w:tbl>
    <w:p w:rsidR="008576E6" w:rsidRPr="009D6232" w:rsidRDefault="008576E6" w:rsidP="005E6CB3">
      <w:pPr>
        <w:spacing w:line="240" w:lineRule="auto"/>
      </w:pPr>
    </w:p>
    <w:p w:rsidR="008576E6" w:rsidRPr="001B0C97" w:rsidRDefault="008576E6" w:rsidP="005E6CB3">
      <w:pPr>
        <w:spacing w:line="240" w:lineRule="auto"/>
      </w:pPr>
      <w:r w:rsidRPr="001B0C97">
        <w:t>Sveukupna površina u natječaju u ha:</w:t>
      </w:r>
      <w:r>
        <w:t xml:space="preserve"> 25,3992</w:t>
      </w:r>
    </w:p>
    <w:p w:rsidR="008576E6" w:rsidRPr="001B0C97" w:rsidRDefault="008576E6" w:rsidP="005E6CB3">
      <w:pPr>
        <w:spacing w:line="240" w:lineRule="auto"/>
      </w:pPr>
      <w:r w:rsidRPr="001B0C97">
        <w:t xml:space="preserve">Sveukupna početna zakupnina u natječaju u </w:t>
      </w:r>
      <w:r>
        <w:rPr>
          <w:lang w:eastAsia="hr-HR"/>
        </w:rPr>
        <w:t>€</w:t>
      </w:r>
      <w:r w:rsidRPr="001B0C97">
        <w:t>:</w:t>
      </w:r>
      <w:r>
        <w:t xml:space="preserve"> 1,066,47</w:t>
      </w: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</w:pPr>
    </w:p>
    <w:p w:rsidR="008576E6" w:rsidRDefault="008576E6" w:rsidP="005E6CB3">
      <w:pPr>
        <w:spacing w:line="240" w:lineRule="auto"/>
        <w:sectPr w:rsidR="008576E6" w:rsidSect="00FD7E9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576E6" w:rsidRDefault="008576E6" w:rsidP="005E6CB3">
      <w:pPr>
        <w:spacing w:line="240" w:lineRule="auto"/>
        <w:jc w:val="center"/>
      </w:pPr>
      <w:r>
        <w:t>OBRAZLOŽENJE</w:t>
      </w:r>
    </w:p>
    <w:p w:rsidR="008576E6" w:rsidRDefault="008576E6" w:rsidP="005E6CB3">
      <w:pPr>
        <w:spacing w:line="240" w:lineRule="auto"/>
        <w:jc w:val="center"/>
      </w:pPr>
    </w:p>
    <w:p w:rsidR="008576E6" w:rsidRDefault="008576E6" w:rsidP="005E6CB3">
      <w:pPr>
        <w:spacing w:line="240" w:lineRule="auto"/>
      </w:pPr>
      <w:r>
        <w:t>Dubrovačko – neretvanska županija, Upravni odjel za gospodarstvo i more, donijela je 19. lipnja 2019. godine Odluku o donošenju Programa raspolaganja poljoprivrednim zemljištem u vlasništvu Republike Hrvatske na području Općine Blato u tekstu i prilozima kako ga je utvrdilo Općinsko vijeće Općine Blato na svojoj 10. sjednici održanoj dana 26. listopada 2019. godine na koju je Ministarstvo poljoprivrede dalo suglasnost 24. srpnja 2019. godine.</w:t>
      </w:r>
    </w:p>
    <w:p w:rsidR="008576E6" w:rsidRDefault="008576E6" w:rsidP="005E6CB3">
      <w:pPr>
        <w:spacing w:line="240" w:lineRule="auto"/>
      </w:pPr>
    </w:p>
    <w:p w:rsidR="008576E6" w:rsidRDefault="008576E6" w:rsidP="005E6CB3">
      <w:pPr>
        <w:tabs>
          <w:tab w:val="left" w:pos="8789"/>
        </w:tabs>
        <w:spacing w:line="240" w:lineRule="auto"/>
        <w:rPr>
          <w:lang w:eastAsia="hr-HR"/>
        </w:rPr>
      </w:pPr>
      <w:r>
        <w:t>Ovom Odlukom r</w:t>
      </w:r>
      <w:r w:rsidRPr="001B0C97">
        <w:rPr>
          <w:lang w:eastAsia="hr-HR"/>
        </w:rPr>
        <w:t>aspisuje se javni natječaj za zakup poljoprivrednog zemljišta u vlasništvu države na području Općine</w:t>
      </w:r>
      <w:r>
        <w:rPr>
          <w:lang w:eastAsia="hr-HR"/>
        </w:rPr>
        <w:t xml:space="preserve"> Blato </w:t>
      </w:r>
      <w:r w:rsidRPr="001B0C97">
        <w:rPr>
          <w:lang w:eastAsia="hr-HR"/>
        </w:rPr>
        <w:t>koje je Programom raspolaganja poljoprivrednim zemljištem u vlasništvu Republike Hrvatske na području</w:t>
      </w:r>
      <w:r>
        <w:rPr>
          <w:lang w:eastAsia="hr-HR"/>
        </w:rPr>
        <w:t xml:space="preserve"> </w:t>
      </w:r>
      <w:r w:rsidRPr="001B0C97">
        <w:rPr>
          <w:lang w:eastAsia="hr-HR"/>
        </w:rPr>
        <w:t xml:space="preserve">Općine </w:t>
      </w:r>
      <w:r>
        <w:rPr>
          <w:lang w:eastAsia="hr-HR"/>
        </w:rPr>
        <w:t xml:space="preserve">Blato </w:t>
      </w:r>
      <w:r w:rsidRPr="001B0C97">
        <w:rPr>
          <w:lang w:eastAsia="hr-HR"/>
        </w:rPr>
        <w:t>predviđeno za zakup</w:t>
      </w:r>
      <w:r>
        <w:rPr>
          <w:lang w:eastAsia="hr-HR"/>
        </w:rPr>
        <w:t xml:space="preserve">. </w:t>
      </w:r>
      <w:r w:rsidRPr="00232E74">
        <w:rPr>
          <w:lang w:eastAsia="hr-HR"/>
        </w:rPr>
        <w:t xml:space="preserve">Na rok od 25 godina s mogućnošću produljenja za isto razdoblje daje se u zakup zemljište koje je navedeno u </w:t>
      </w:r>
      <w:r>
        <w:rPr>
          <w:lang w:eastAsia="hr-HR"/>
        </w:rPr>
        <w:t>T</w:t>
      </w:r>
      <w:r w:rsidRPr="00232E74">
        <w:rPr>
          <w:lang w:eastAsia="hr-HR"/>
        </w:rPr>
        <w:t>ablici 1. koja se nalazi u prilogu ove Odluke i čini njezin sastavni dio.</w:t>
      </w:r>
    </w:p>
    <w:p w:rsidR="008576E6" w:rsidRDefault="008576E6" w:rsidP="005E6CB3">
      <w:pPr>
        <w:tabs>
          <w:tab w:val="left" w:pos="8789"/>
        </w:tabs>
        <w:spacing w:line="240" w:lineRule="auto"/>
        <w:rPr>
          <w:lang w:eastAsia="hr-HR"/>
        </w:rPr>
      </w:pPr>
    </w:p>
    <w:p w:rsidR="008576E6" w:rsidRDefault="008576E6" w:rsidP="00B52274">
      <w:pPr>
        <w:spacing w:line="240" w:lineRule="auto"/>
      </w:pPr>
      <w:r>
        <w:t>J</w:t>
      </w:r>
      <w:r w:rsidRPr="009D6232">
        <w:t>avn</w:t>
      </w:r>
      <w:r>
        <w:t>i</w:t>
      </w:r>
      <w:r w:rsidRPr="009D6232">
        <w:t xml:space="preserve"> natječaj za zakup poljoprivrednog zemljišta u vlasništvu Republike Hrvatske</w:t>
      </w:r>
      <w:r>
        <w:t xml:space="preserve"> </w:t>
      </w:r>
      <w:r w:rsidRPr="009D6232">
        <w:t xml:space="preserve">na području Općine </w:t>
      </w:r>
      <w:r>
        <w:t>Blato</w:t>
      </w:r>
      <w:r w:rsidRPr="009D6232">
        <w:t xml:space="preserve"> </w:t>
      </w:r>
      <w:r>
        <w:t>provesti će Povjerenstvo za zakup i prodaju poljoprivrednog zemljišta u vlasništvu Republike Hrvatske za Općinu Blato.</w:t>
      </w:r>
    </w:p>
    <w:p w:rsidR="008576E6" w:rsidRDefault="008576E6" w:rsidP="00B52274">
      <w:pPr>
        <w:spacing w:line="240" w:lineRule="auto"/>
      </w:pPr>
    </w:p>
    <w:p w:rsidR="008576E6" w:rsidRDefault="008576E6" w:rsidP="00B52274">
      <w:pPr>
        <w:spacing w:line="240" w:lineRule="auto"/>
      </w:pPr>
      <w:r>
        <w:t>Prijedlog odluke o izboru najpovoljnije ponude za zakup koju utvrđuje Povjerenstvo za zakup i prodaju poljoprivrednog zemljišta u vlasništvu Republike Hrvatske za Općinu Blato s popratnom dokumentacijom dostavlja se na prethodnu suglasnost Ministarstvu poljoprivrede.</w:t>
      </w:r>
    </w:p>
    <w:p w:rsidR="008576E6" w:rsidRPr="009C45E8" w:rsidRDefault="008576E6" w:rsidP="00B52274">
      <w:pPr>
        <w:spacing w:line="240" w:lineRule="auto"/>
      </w:pPr>
    </w:p>
    <w:p w:rsidR="008576E6" w:rsidRDefault="008576E6" w:rsidP="00B52274">
      <w:pPr>
        <w:spacing w:line="240" w:lineRule="auto"/>
      </w:pPr>
      <w:r>
        <w:t xml:space="preserve">Nakon dobivanja prethodne suglasnosti Ministarstva Odluku o izboru najpovoljnije ponude za zakup donosi </w:t>
      </w:r>
      <w:r w:rsidRPr="009D6232">
        <w:t>Općinsko vijeće Općine</w:t>
      </w:r>
      <w:r>
        <w:t xml:space="preserve"> Blato na prvoj sjednici općinskog vijeća koja će se održati nakon zaprimanja suglasnosti Ministarstva poljoprivrede.</w:t>
      </w:r>
    </w:p>
    <w:p w:rsidR="008576E6" w:rsidRDefault="008576E6" w:rsidP="005E6CB3">
      <w:pPr>
        <w:spacing w:line="240" w:lineRule="auto"/>
      </w:pPr>
      <w:r w:rsidRPr="009D6232">
        <w:t xml:space="preserve"> </w:t>
      </w:r>
    </w:p>
    <w:p w:rsidR="008576E6" w:rsidRPr="009D6232" w:rsidRDefault="008576E6" w:rsidP="005E6CB3">
      <w:pPr>
        <w:spacing w:line="240" w:lineRule="auto"/>
      </w:pPr>
      <w:r>
        <w:t xml:space="preserve">Početna cijena utvrđena je na temelju Uredbe o </w:t>
      </w:r>
      <w:r w:rsidRPr="009D6232">
        <w:t>načinu izračuna početne zakupnine poljoprivrednog zemljišta u vlasništvu Republike Hrvatske te naknade za korištenje voda radi obavljanja djelatnosti akvakulture  (Narodne novine 89/18).</w:t>
      </w:r>
    </w:p>
    <w:p w:rsidR="008576E6" w:rsidRPr="009D6232" w:rsidRDefault="008576E6" w:rsidP="005E6CB3">
      <w:pPr>
        <w:spacing w:line="240" w:lineRule="auto"/>
        <w:jc w:val="center"/>
      </w:pPr>
    </w:p>
    <w:p w:rsidR="008576E6" w:rsidRPr="009D6232" w:rsidRDefault="008576E6" w:rsidP="005E6CB3">
      <w:pPr>
        <w:spacing w:line="240" w:lineRule="auto"/>
      </w:pPr>
      <w:r>
        <w:t>J</w:t>
      </w:r>
      <w:r w:rsidRPr="009D6232">
        <w:t>avn</w:t>
      </w:r>
      <w:r>
        <w:t>i</w:t>
      </w:r>
      <w:r w:rsidRPr="009D6232">
        <w:t xml:space="preserve"> natječaj objavit će se na oglasnoj ploči i mrežnoj stranici Općine</w:t>
      </w:r>
      <w:r>
        <w:t xml:space="preserve"> Blato i na mrežnoj stranici Ministarstva poljoprivrede</w:t>
      </w:r>
      <w:r w:rsidRPr="009D6232">
        <w:t xml:space="preserve"> u trajanju od 30 dana. Pisane ponude se dostavljaju Općini</w:t>
      </w:r>
      <w:r>
        <w:t xml:space="preserve"> Blato</w:t>
      </w:r>
      <w:r w:rsidRPr="009D6232">
        <w:t xml:space="preserve"> u roku od 30 dana od objave natječaja na oglasnoj ploči i mrežnoj stranici Općine</w:t>
      </w:r>
      <w:r>
        <w:t xml:space="preserve"> Blato</w:t>
      </w:r>
      <w:r w:rsidRPr="009D6232">
        <w:t xml:space="preserve">. </w:t>
      </w:r>
    </w:p>
    <w:p w:rsidR="008576E6" w:rsidRPr="009C45E8" w:rsidRDefault="008576E6" w:rsidP="00B52274">
      <w:pPr>
        <w:spacing w:line="240" w:lineRule="auto"/>
      </w:pPr>
    </w:p>
    <w:p w:rsidR="008576E6" w:rsidRDefault="008576E6" w:rsidP="00B52274">
      <w:pPr>
        <w:jc w:val="right"/>
      </w:pPr>
      <w:r>
        <w:t>OPĆINSKI NAČELNIK</w:t>
      </w:r>
    </w:p>
    <w:p w:rsidR="008576E6" w:rsidRDefault="008576E6" w:rsidP="00B52274">
      <w:pPr>
        <w:jc w:val="right"/>
      </w:pPr>
    </w:p>
    <w:p w:rsidR="008576E6" w:rsidRPr="001924B9" w:rsidRDefault="008576E6" w:rsidP="00B52274">
      <w:r w:rsidRPr="00EF18A7">
        <w:rPr>
          <w:i/>
        </w:rPr>
        <w:t>Prijedlog Odluke izradi</w:t>
      </w:r>
      <w:r>
        <w:rPr>
          <w:i/>
        </w:rPr>
        <w:t>o</w:t>
      </w:r>
      <w:r w:rsidRPr="00EF18A7">
        <w:rPr>
          <w:i/>
        </w:rPr>
        <w:t xml:space="preserve">: </w:t>
      </w:r>
      <w:r>
        <w:rPr>
          <w:i/>
        </w:rPr>
        <w:t>Mario Marinović</w:t>
      </w:r>
    </w:p>
    <w:p w:rsidR="008576E6" w:rsidRPr="001924B9" w:rsidRDefault="008576E6" w:rsidP="00B52274"/>
    <w:p w:rsidR="008576E6" w:rsidRDefault="008576E6" w:rsidP="00B52274">
      <w:pPr>
        <w:jc w:val="center"/>
      </w:pPr>
    </w:p>
    <w:p w:rsidR="008576E6" w:rsidRDefault="008576E6" w:rsidP="005E6CB3">
      <w:pPr>
        <w:spacing w:line="240" w:lineRule="auto"/>
      </w:pPr>
    </w:p>
    <w:sectPr w:rsidR="008576E6" w:rsidSect="00413D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BF2"/>
    <w:rsid w:val="00043714"/>
    <w:rsid w:val="0005013C"/>
    <w:rsid w:val="00077D26"/>
    <w:rsid w:val="00077D52"/>
    <w:rsid w:val="00087B7B"/>
    <w:rsid w:val="00097DC1"/>
    <w:rsid w:val="000A0703"/>
    <w:rsid w:val="000A12F4"/>
    <w:rsid w:val="000B6BF2"/>
    <w:rsid w:val="000C5C05"/>
    <w:rsid w:val="000E5892"/>
    <w:rsid w:val="000E5973"/>
    <w:rsid w:val="00106C78"/>
    <w:rsid w:val="00111F99"/>
    <w:rsid w:val="00147A35"/>
    <w:rsid w:val="00152449"/>
    <w:rsid w:val="00170431"/>
    <w:rsid w:val="00173C81"/>
    <w:rsid w:val="001924B9"/>
    <w:rsid w:val="00196AA5"/>
    <w:rsid w:val="001B0C97"/>
    <w:rsid w:val="00232E74"/>
    <w:rsid w:val="002337EA"/>
    <w:rsid w:val="00250550"/>
    <w:rsid w:val="00280C11"/>
    <w:rsid w:val="002A1D91"/>
    <w:rsid w:val="002D3237"/>
    <w:rsid w:val="00316719"/>
    <w:rsid w:val="00325A1C"/>
    <w:rsid w:val="003C3452"/>
    <w:rsid w:val="003E72FB"/>
    <w:rsid w:val="00406DE2"/>
    <w:rsid w:val="00413D7D"/>
    <w:rsid w:val="004212A9"/>
    <w:rsid w:val="004374E6"/>
    <w:rsid w:val="00443F96"/>
    <w:rsid w:val="0045079F"/>
    <w:rsid w:val="0048160E"/>
    <w:rsid w:val="00486241"/>
    <w:rsid w:val="004932AE"/>
    <w:rsid w:val="004D18F4"/>
    <w:rsid w:val="004F09A0"/>
    <w:rsid w:val="005274D0"/>
    <w:rsid w:val="00557E08"/>
    <w:rsid w:val="005920AC"/>
    <w:rsid w:val="005A6D64"/>
    <w:rsid w:val="005E6CB3"/>
    <w:rsid w:val="006135F8"/>
    <w:rsid w:val="00632C5D"/>
    <w:rsid w:val="0066231E"/>
    <w:rsid w:val="0067668E"/>
    <w:rsid w:val="006779C2"/>
    <w:rsid w:val="006B35B7"/>
    <w:rsid w:val="006B5AE5"/>
    <w:rsid w:val="006D4715"/>
    <w:rsid w:val="006E5056"/>
    <w:rsid w:val="006E653E"/>
    <w:rsid w:val="006E7EBD"/>
    <w:rsid w:val="006F1254"/>
    <w:rsid w:val="006F6502"/>
    <w:rsid w:val="0071584A"/>
    <w:rsid w:val="007165AA"/>
    <w:rsid w:val="00845496"/>
    <w:rsid w:val="00855F22"/>
    <w:rsid w:val="008576E6"/>
    <w:rsid w:val="0088440B"/>
    <w:rsid w:val="008A6148"/>
    <w:rsid w:val="008F67C1"/>
    <w:rsid w:val="0090153A"/>
    <w:rsid w:val="00932BF2"/>
    <w:rsid w:val="009429D6"/>
    <w:rsid w:val="00956902"/>
    <w:rsid w:val="009A3C7E"/>
    <w:rsid w:val="009C45E8"/>
    <w:rsid w:val="009D6232"/>
    <w:rsid w:val="009E5CAA"/>
    <w:rsid w:val="009F3107"/>
    <w:rsid w:val="00A04780"/>
    <w:rsid w:val="00A338C7"/>
    <w:rsid w:val="00A3695A"/>
    <w:rsid w:val="00A9785D"/>
    <w:rsid w:val="00AA03D7"/>
    <w:rsid w:val="00AB51AB"/>
    <w:rsid w:val="00AC4257"/>
    <w:rsid w:val="00AC59F0"/>
    <w:rsid w:val="00AE5EAA"/>
    <w:rsid w:val="00B00180"/>
    <w:rsid w:val="00B475A1"/>
    <w:rsid w:val="00B52274"/>
    <w:rsid w:val="00B72ACF"/>
    <w:rsid w:val="00B953C9"/>
    <w:rsid w:val="00BB0E70"/>
    <w:rsid w:val="00BC293C"/>
    <w:rsid w:val="00BE6713"/>
    <w:rsid w:val="00BF0570"/>
    <w:rsid w:val="00BF0EC5"/>
    <w:rsid w:val="00C274AE"/>
    <w:rsid w:val="00C34018"/>
    <w:rsid w:val="00C44EF0"/>
    <w:rsid w:val="00C712A0"/>
    <w:rsid w:val="00C90408"/>
    <w:rsid w:val="00D253B9"/>
    <w:rsid w:val="00D32D42"/>
    <w:rsid w:val="00D576FF"/>
    <w:rsid w:val="00DC24BF"/>
    <w:rsid w:val="00DF39BA"/>
    <w:rsid w:val="00E171C9"/>
    <w:rsid w:val="00E23B9E"/>
    <w:rsid w:val="00E32AC5"/>
    <w:rsid w:val="00E42840"/>
    <w:rsid w:val="00E54A30"/>
    <w:rsid w:val="00E56054"/>
    <w:rsid w:val="00E82625"/>
    <w:rsid w:val="00EB07E3"/>
    <w:rsid w:val="00ED6533"/>
    <w:rsid w:val="00EF18A7"/>
    <w:rsid w:val="00F41874"/>
    <w:rsid w:val="00F86DCB"/>
    <w:rsid w:val="00F927BC"/>
    <w:rsid w:val="00F96042"/>
    <w:rsid w:val="00FB4F09"/>
    <w:rsid w:val="00FC5AC1"/>
    <w:rsid w:val="00FD7E9D"/>
    <w:rsid w:val="00FF436D"/>
    <w:rsid w:val="00FF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840"/>
    <w:pPr>
      <w:spacing w:line="276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uiPriority w:val="99"/>
    <w:rsid w:val="00932BF2"/>
    <w:pPr>
      <w:spacing w:before="100" w:beforeAutospacing="1" w:after="100" w:afterAutospacing="1" w:line="240" w:lineRule="auto"/>
      <w:jc w:val="left"/>
    </w:pPr>
    <w:rPr>
      <w:rFonts w:eastAsia="Times New Roman"/>
      <w:lang w:eastAsia="hr-HR"/>
    </w:rPr>
  </w:style>
  <w:style w:type="paragraph" w:styleId="Revision">
    <w:name w:val="Revision"/>
    <w:hidden/>
    <w:uiPriority w:val="99"/>
    <w:semiHidden/>
    <w:rsid w:val="005920AC"/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920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20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20A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2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920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92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20A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9D6232"/>
    <w:pPr>
      <w:spacing w:before="100" w:beforeAutospacing="1" w:after="240" w:line="240" w:lineRule="auto"/>
      <w:jc w:val="left"/>
    </w:pPr>
    <w:rPr>
      <w:lang w:eastAsia="hr-HR"/>
    </w:rPr>
  </w:style>
  <w:style w:type="paragraph" w:customStyle="1" w:styleId="Standard">
    <w:name w:val="Standard"/>
    <w:uiPriority w:val="99"/>
    <w:rsid w:val="009D623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3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9</Pages>
  <Words>1947</Words>
  <Characters>11101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31</dc:title>
  <dc:subject/>
  <dc:creator>Marina Lukačić Jakopec</dc:creator>
  <cp:keywords/>
  <dc:description/>
  <cp:lastModifiedBy>Windows User</cp:lastModifiedBy>
  <cp:revision>3</cp:revision>
  <dcterms:created xsi:type="dcterms:W3CDTF">2023-01-18T08:38:00Z</dcterms:created>
  <dcterms:modified xsi:type="dcterms:W3CDTF">2023-01-19T07:21:00Z</dcterms:modified>
</cp:coreProperties>
</file>