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574" w:rsidRDefault="00783574" w:rsidP="00232E74">
      <w:pPr>
        <w:spacing w:line="240" w:lineRule="auto"/>
        <w:jc w:val="right"/>
        <w:rPr>
          <w:lang w:eastAsia="hr-HR"/>
        </w:rPr>
      </w:pPr>
      <w:bookmarkStart w:id="0" w:name="_GoBack"/>
      <w:bookmarkEnd w:id="0"/>
      <w:r>
        <w:rPr>
          <w:lang w:eastAsia="hr-HR"/>
        </w:rPr>
        <w:t>PRIJEDLOG</w:t>
      </w:r>
    </w:p>
    <w:p w:rsidR="00783574" w:rsidRPr="001B0C97" w:rsidRDefault="00783574" w:rsidP="00232E74">
      <w:pPr>
        <w:spacing w:line="240" w:lineRule="auto"/>
        <w:jc w:val="right"/>
        <w:rPr>
          <w:lang w:eastAsia="hr-HR"/>
        </w:rPr>
      </w:pPr>
    </w:p>
    <w:p w:rsidR="00783574" w:rsidRDefault="00783574" w:rsidP="00232E74">
      <w:pPr>
        <w:spacing w:line="240" w:lineRule="auto"/>
        <w:rPr>
          <w:lang w:eastAsia="hr-HR"/>
        </w:rPr>
      </w:pPr>
      <w:r w:rsidRPr="001B0C97">
        <w:rPr>
          <w:lang w:eastAsia="hr-HR"/>
        </w:rPr>
        <w:t>Na temelju članka 3</w:t>
      </w:r>
      <w:r>
        <w:rPr>
          <w:lang w:eastAsia="hr-HR"/>
        </w:rPr>
        <w:t>9</w:t>
      </w:r>
      <w:r w:rsidRPr="001B0C97">
        <w:rPr>
          <w:lang w:eastAsia="hr-HR"/>
        </w:rPr>
        <w:t xml:space="preserve">. </w:t>
      </w:r>
      <w:r>
        <w:rPr>
          <w:lang w:eastAsia="hr-HR"/>
        </w:rPr>
        <w:t xml:space="preserve">i članka 67. </w:t>
      </w:r>
      <w:r w:rsidRPr="001B0C97">
        <w:rPr>
          <w:lang w:eastAsia="hr-HR"/>
        </w:rPr>
        <w:t>Zakona o poljoprivrednom zemljištu (Narodne novine</w:t>
      </w:r>
      <w:r>
        <w:rPr>
          <w:lang w:eastAsia="hr-HR"/>
        </w:rPr>
        <w:t xml:space="preserve"> </w:t>
      </w:r>
      <w:r w:rsidRPr="001B0C97">
        <w:rPr>
          <w:lang w:eastAsia="hr-HR"/>
        </w:rPr>
        <w:t>20/18</w:t>
      </w:r>
      <w:r>
        <w:rPr>
          <w:lang w:eastAsia="hr-HR"/>
        </w:rPr>
        <w:t xml:space="preserve">, </w:t>
      </w:r>
      <w:r w:rsidRPr="001B0C97">
        <w:rPr>
          <w:lang w:eastAsia="hr-HR"/>
        </w:rPr>
        <w:t xml:space="preserve"> 115/18</w:t>
      </w:r>
      <w:r>
        <w:rPr>
          <w:lang w:eastAsia="hr-HR"/>
        </w:rPr>
        <w:t>, 98/19 i 57/22</w:t>
      </w:r>
      <w:r w:rsidRPr="001B0C97">
        <w:rPr>
          <w:lang w:eastAsia="hr-HR"/>
        </w:rPr>
        <w:t>)</w:t>
      </w:r>
      <w:r>
        <w:rPr>
          <w:lang w:eastAsia="hr-HR"/>
        </w:rPr>
        <w:t xml:space="preserve"> i </w:t>
      </w:r>
      <w:r w:rsidRPr="001B0C97">
        <w:rPr>
          <w:lang w:eastAsia="hr-HR"/>
        </w:rPr>
        <w:t xml:space="preserve">članka </w:t>
      </w:r>
      <w:r>
        <w:rPr>
          <w:lang w:eastAsia="hr-HR"/>
        </w:rPr>
        <w:t>28.</w:t>
      </w:r>
      <w:r w:rsidRPr="001B0C97">
        <w:rPr>
          <w:lang w:eastAsia="hr-HR"/>
        </w:rPr>
        <w:t xml:space="preserve"> Statuta Općine</w:t>
      </w:r>
      <w:r>
        <w:rPr>
          <w:lang w:eastAsia="hr-HR"/>
        </w:rPr>
        <w:t xml:space="preserve"> Blato </w:t>
      </w:r>
      <w:r w:rsidRPr="001B0C97">
        <w:rPr>
          <w:lang w:eastAsia="hr-HR"/>
        </w:rPr>
        <w:t xml:space="preserve">(Službeni </w:t>
      </w:r>
      <w:r>
        <w:rPr>
          <w:lang w:eastAsia="hr-HR"/>
        </w:rPr>
        <w:t>glasnik Općine Blato 2/21</w:t>
      </w:r>
      <w:r w:rsidRPr="001B0C97">
        <w:rPr>
          <w:lang w:eastAsia="hr-HR"/>
        </w:rPr>
        <w:t xml:space="preserve">) Općinsko vijeće Općine </w:t>
      </w:r>
      <w:r>
        <w:rPr>
          <w:lang w:eastAsia="hr-HR"/>
        </w:rPr>
        <w:t xml:space="preserve">Blato </w:t>
      </w:r>
      <w:r w:rsidRPr="001B0C97">
        <w:rPr>
          <w:lang w:eastAsia="hr-HR"/>
        </w:rPr>
        <w:t xml:space="preserve">na </w:t>
      </w:r>
      <w:r>
        <w:rPr>
          <w:lang w:eastAsia="hr-HR"/>
        </w:rPr>
        <w:t>svojoj  .</w:t>
      </w:r>
      <w:r w:rsidRPr="001B0C97">
        <w:rPr>
          <w:lang w:eastAsia="hr-HR"/>
        </w:rPr>
        <w:t xml:space="preserve"> sjednici održanoj</w:t>
      </w:r>
      <w:r>
        <w:rPr>
          <w:lang w:eastAsia="hr-HR"/>
        </w:rPr>
        <w:t xml:space="preserve"> ………………..  2023.</w:t>
      </w:r>
      <w:r w:rsidRPr="001B0C97">
        <w:rPr>
          <w:lang w:eastAsia="hr-HR"/>
        </w:rPr>
        <w:t xml:space="preserve"> godine donijelo je </w:t>
      </w:r>
    </w:p>
    <w:p w:rsidR="00783574" w:rsidRDefault="00783574" w:rsidP="00B720D1"/>
    <w:p w:rsidR="00783574" w:rsidRPr="00F554D9" w:rsidRDefault="00783574" w:rsidP="00B720D1">
      <w:pPr>
        <w:jc w:val="center"/>
        <w:rPr>
          <w:b/>
          <w:bCs/>
        </w:rPr>
      </w:pPr>
      <w:r>
        <w:rPr>
          <w:b/>
          <w:bCs/>
        </w:rPr>
        <w:t xml:space="preserve">ODLUKU </w:t>
      </w:r>
    </w:p>
    <w:p w:rsidR="00783574" w:rsidRDefault="00783574" w:rsidP="00B720D1">
      <w:pPr>
        <w:jc w:val="center"/>
        <w:rPr>
          <w:b/>
          <w:bCs/>
        </w:rPr>
      </w:pPr>
      <w:r>
        <w:rPr>
          <w:b/>
          <w:bCs/>
        </w:rPr>
        <w:t>o imenovanju Povjerenstva za uvođenje u posjed poljoprivrednog zemljišta u vlasništvu Republike Hrvatske na području Općine Blato</w:t>
      </w:r>
    </w:p>
    <w:p w:rsidR="00783574" w:rsidRDefault="00783574" w:rsidP="00B720D1">
      <w:pPr>
        <w:jc w:val="center"/>
        <w:rPr>
          <w:b/>
          <w:bCs/>
        </w:rPr>
      </w:pPr>
    </w:p>
    <w:p w:rsidR="00783574" w:rsidRDefault="00783574" w:rsidP="00B720D1">
      <w:pPr>
        <w:jc w:val="center"/>
        <w:rPr>
          <w:b/>
          <w:bCs/>
        </w:rPr>
      </w:pPr>
      <w:r>
        <w:rPr>
          <w:b/>
          <w:bCs/>
        </w:rPr>
        <w:t>Članak 1.</w:t>
      </w:r>
    </w:p>
    <w:p w:rsidR="00783574" w:rsidRDefault="00783574" w:rsidP="00B720D1">
      <w:pPr>
        <w:rPr>
          <w:b/>
          <w:bCs/>
        </w:rPr>
      </w:pPr>
      <w:r>
        <w:rPr>
          <w:b/>
          <w:bCs/>
        </w:rPr>
        <w:tab/>
      </w:r>
    </w:p>
    <w:p w:rsidR="00783574" w:rsidRDefault="00783574" w:rsidP="00B720D1">
      <w:r>
        <w:t>Ovom Odlukom se imenuje Povjerenstvo za uvođenje u posjed poljoprivrednog zemljišta u vlasništvu Republike Hrvatske na području Općine Blato.</w:t>
      </w:r>
    </w:p>
    <w:p w:rsidR="00783574" w:rsidRDefault="00783574" w:rsidP="00B720D1"/>
    <w:p w:rsidR="00783574" w:rsidRDefault="00783574" w:rsidP="00B720D1">
      <w:r>
        <w:t>Povjerenstvo za uvođenje u posjed čine tri člana i to po jedan predstavnik pravne, geodetske i agronomske struke.</w:t>
      </w:r>
    </w:p>
    <w:p w:rsidR="00783574" w:rsidRDefault="00783574" w:rsidP="00B720D1"/>
    <w:p w:rsidR="00783574" w:rsidRPr="00B720D1" w:rsidRDefault="00783574" w:rsidP="00B720D1">
      <w:pPr>
        <w:jc w:val="center"/>
        <w:rPr>
          <w:b/>
          <w:bCs/>
        </w:rPr>
      </w:pPr>
      <w:r w:rsidRPr="00B720D1">
        <w:rPr>
          <w:b/>
          <w:bCs/>
        </w:rPr>
        <w:t>Članak 2.</w:t>
      </w:r>
    </w:p>
    <w:p w:rsidR="00783574" w:rsidRDefault="00783574" w:rsidP="00B720D1"/>
    <w:p w:rsidR="00783574" w:rsidRDefault="00783574" w:rsidP="00B720D1">
      <w:r>
        <w:t>U Povjerenstvo za uvođenje u posjed poljoprivrednog zemljišta u vlasništvu Republike Hrvatske na području Općine Blato (u daljnjem tekstu: Povjerenstvo) imenuju se:</w:t>
      </w:r>
    </w:p>
    <w:p w:rsidR="00783574" w:rsidRDefault="00783574" w:rsidP="00350DF5">
      <w:pPr>
        <w:numPr>
          <w:ilvl w:val="0"/>
          <w:numId w:val="2"/>
        </w:numPr>
      </w:pPr>
      <w:r>
        <w:t>……………………….., dipl. iur.,</w:t>
      </w:r>
    </w:p>
    <w:p w:rsidR="00783574" w:rsidRDefault="00783574" w:rsidP="00350DF5">
      <w:pPr>
        <w:numPr>
          <w:ilvl w:val="0"/>
          <w:numId w:val="2"/>
        </w:numPr>
      </w:pPr>
      <w:r>
        <w:t>……………………….., dipl. ing. geod.,</w:t>
      </w:r>
    </w:p>
    <w:p w:rsidR="00783574" w:rsidRDefault="00783574" w:rsidP="00350DF5">
      <w:pPr>
        <w:numPr>
          <w:ilvl w:val="0"/>
          <w:numId w:val="2"/>
        </w:numPr>
      </w:pPr>
      <w:r>
        <w:t>……………………….., dipl. ing. agr..</w:t>
      </w:r>
    </w:p>
    <w:p w:rsidR="00783574" w:rsidRDefault="00783574" w:rsidP="00350DF5"/>
    <w:p w:rsidR="00783574" w:rsidRDefault="00783574" w:rsidP="00B720D1">
      <w:pPr>
        <w:jc w:val="center"/>
        <w:rPr>
          <w:b/>
          <w:bCs/>
        </w:rPr>
      </w:pPr>
      <w:r w:rsidRPr="009E3DF4">
        <w:rPr>
          <w:b/>
          <w:bCs/>
        </w:rPr>
        <w:t xml:space="preserve">Članak </w:t>
      </w:r>
      <w:r>
        <w:rPr>
          <w:b/>
          <w:bCs/>
        </w:rPr>
        <w:t>3</w:t>
      </w:r>
      <w:r w:rsidRPr="009E3DF4">
        <w:rPr>
          <w:b/>
          <w:bCs/>
        </w:rPr>
        <w:t>.</w:t>
      </w:r>
    </w:p>
    <w:p w:rsidR="00783574" w:rsidRDefault="00783574" w:rsidP="00B720D1">
      <w:pPr>
        <w:jc w:val="center"/>
        <w:rPr>
          <w:b/>
          <w:bCs/>
        </w:rPr>
      </w:pPr>
    </w:p>
    <w:p w:rsidR="00783574" w:rsidRDefault="00783574" w:rsidP="00350DF5">
      <w:r>
        <w:t xml:space="preserve">Povjerenstvo na osnovi sklopljenog ugovora o zakupu odnosno prodaji zakupnika odnosno kupca uvodi u posjed u roku 30 dana od sklapanja ugovora, odnosno po skidanju usjeva. </w:t>
      </w:r>
    </w:p>
    <w:p w:rsidR="00783574" w:rsidRDefault="00783574" w:rsidP="00350DF5"/>
    <w:p w:rsidR="00783574" w:rsidRDefault="00783574" w:rsidP="00350DF5">
      <w:r>
        <w:t>Povjerenstvo o uvođenju u posjed sastavlja zapisnik.</w:t>
      </w:r>
    </w:p>
    <w:p w:rsidR="00783574" w:rsidRDefault="00783574" w:rsidP="00350DF5"/>
    <w:p w:rsidR="00783574" w:rsidRDefault="00783574" w:rsidP="00350DF5">
      <w:r>
        <w:t>Ako uvođenje u posjed nije moguće jer dosadašnji posjednik odbija izaći iz posjeda ili odbija predati posjed, Povjerenstvo je isto dužno proslijediti, s prijedlogom naplate i predaje u posjed poljoprivrednog zemljišta, nadležnom državnom odvjetništvu na postupanje.</w:t>
      </w:r>
    </w:p>
    <w:p w:rsidR="00783574" w:rsidRDefault="00783574" w:rsidP="00350DF5"/>
    <w:p w:rsidR="00783574" w:rsidRDefault="00783574" w:rsidP="00350DF5">
      <w:r>
        <w:t>Povjerenstvo sukladno Zakonu preuzima posjed od zakupnika slijedom proteka roka na koji je ugovor sklopljen, odnosno svih oblika raskida ugovora.</w:t>
      </w:r>
    </w:p>
    <w:p w:rsidR="00783574" w:rsidRDefault="00783574" w:rsidP="00350DF5"/>
    <w:p w:rsidR="00783574" w:rsidRPr="00350DF5" w:rsidRDefault="00783574" w:rsidP="00350DF5">
      <w:pPr>
        <w:jc w:val="center"/>
        <w:rPr>
          <w:b/>
          <w:bCs/>
        </w:rPr>
      </w:pPr>
      <w:r w:rsidRPr="00350DF5">
        <w:rPr>
          <w:b/>
          <w:bCs/>
        </w:rPr>
        <w:t>Članak 4.</w:t>
      </w:r>
    </w:p>
    <w:p w:rsidR="00783574" w:rsidRDefault="00783574" w:rsidP="00350DF5"/>
    <w:p w:rsidR="00783574" w:rsidRDefault="00783574" w:rsidP="00350DF5">
      <w:r>
        <w:t>Stručne i administrativne poslove za potrebe Povjerenstva obavlja Upravni odjel za opće poslove, upravljanje općinskom imovinom i društvene djelatnosti.</w:t>
      </w:r>
    </w:p>
    <w:p w:rsidR="00783574" w:rsidRDefault="00783574" w:rsidP="009566B1">
      <w:pPr>
        <w:jc w:val="center"/>
        <w:rPr>
          <w:b/>
          <w:bCs/>
        </w:rPr>
      </w:pPr>
    </w:p>
    <w:p w:rsidR="00783574" w:rsidRPr="009566B1" w:rsidRDefault="00783574" w:rsidP="009566B1">
      <w:pPr>
        <w:jc w:val="center"/>
        <w:rPr>
          <w:b/>
          <w:bCs/>
        </w:rPr>
      </w:pPr>
      <w:r w:rsidRPr="009566B1">
        <w:rPr>
          <w:b/>
          <w:bCs/>
        </w:rPr>
        <w:t>Članak 5.</w:t>
      </w:r>
    </w:p>
    <w:p w:rsidR="00783574" w:rsidRDefault="00783574" w:rsidP="00350DF5"/>
    <w:p w:rsidR="00783574" w:rsidRPr="00350DF5" w:rsidRDefault="00783574" w:rsidP="00350DF5">
      <w:r>
        <w:t>Mandat imenovanih članova Povjerenstva iz članka 2. ovog Rješenja traje do kraja mandata Općinskog vijeća Općine Blato.</w:t>
      </w:r>
    </w:p>
    <w:p w:rsidR="00783574" w:rsidRDefault="00783574" w:rsidP="00B720D1">
      <w:pPr>
        <w:ind w:left="360"/>
        <w:jc w:val="center"/>
        <w:rPr>
          <w:b/>
          <w:bCs/>
        </w:rPr>
      </w:pPr>
    </w:p>
    <w:p w:rsidR="00783574" w:rsidRDefault="00783574" w:rsidP="00B720D1">
      <w:pPr>
        <w:ind w:left="360"/>
        <w:jc w:val="center"/>
        <w:rPr>
          <w:b/>
          <w:bCs/>
        </w:rPr>
      </w:pPr>
      <w:r>
        <w:rPr>
          <w:b/>
          <w:bCs/>
        </w:rPr>
        <w:t>Članak 6.</w:t>
      </w:r>
    </w:p>
    <w:p w:rsidR="00783574" w:rsidRDefault="00783574" w:rsidP="009D6232">
      <w:pPr>
        <w:pStyle w:val="NormalWeb"/>
        <w:spacing w:before="0" w:beforeAutospacing="0" w:after="0"/>
        <w:jc w:val="both"/>
      </w:pPr>
    </w:p>
    <w:p w:rsidR="00783574" w:rsidRPr="00111F99" w:rsidRDefault="00783574" w:rsidP="009D6232">
      <w:pPr>
        <w:rPr>
          <w:color w:val="000000"/>
        </w:rPr>
      </w:pPr>
      <w:r w:rsidRPr="00111F99">
        <w:rPr>
          <w:color w:val="000000"/>
        </w:rPr>
        <w:t xml:space="preserve">Ova Odluka stupa na snagu osmog dana od dana objave u "Službenom glasniku Općine Blato". </w:t>
      </w:r>
    </w:p>
    <w:p w:rsidR="00783574" w:rsidRDefault="00783574" w:rsidP="009D6232">
      <w:pPr>
        <w:jc w:val="right"/>
      </w:pPr>
    </w:p>
    <w:p w:rsidR="00783574" w:rsidRPr="00AA03D7" w:rsidRDefault="00783574" w:rsidP="009D6232">
      <w:r w:rsidRPr="00AA03D7">
        <w:rPr>
          <w:lang w:val="it-IT"/>
        </w:rPr>
        <w:t>KLASA</w:t>
      </w:r>
      <w:r w:rsidRPr="00AA03D7">
        <w:t xml:space="preserve">: </w:t>
      </w:r>
    </w:p>
    <w:p w:rsidR="00783574" w:rsidRPr="00AA03D7" w:rsidRDefault="00783574" w:rsidP="009D6232">
      <w:r w:rsidRPr="00AA03D7">
        <w:rPr>
          <w:lang w:val="it-IT"/>
        </w:rPr>
        <w:t>URBROJ</w:t>
      </w:r>
      <w:r w:rsidRPr="00AA03D7">
        <w:t xml:space="preserve">: </w:t>
      </w:r>
    </w:p>
    <w:p w:rsidR="00783574" w:rsidRPr="00AA03D7" w:rsidRDefault="00783574" w:rsidP="009D6232">
      <w:r w:rsidRPr="00AA03D7">
        <w:rPr>
          <w:lang w:val="it-IT"/>
        </w:rPr>
        <w:t>Blato</w:t>
      </w:r>
      <w:r w:rsidRPr="00AA03D7">
        <w:t xml:space="preserve">, </w:t>
      </w:r>
      <w:r>
        <w:t>………………</w:t>
      </w:r>
      <w:r w:rsidRPr="00AA03D7">
        <w:t xml:space="preserve">  20</w:t>
      </w:r>
      <w:r>
        <w:t>23</w:t>
      </w:r>
      <w:r w:rsidRPr="00AA03D7">
        <w:t xml:space="preserve">. </w:t>
      </w:r>
      <w:r w:rsidRPr="00AA03D7">
        <w:rPr>
          <w:lang w:val="it-IT"/>
        </w:rPr>
        <w:t>godine</w:t>
      </w:r>
    </w:p>
    <w:p w:rsidR="00783574" w:rsidRDefault="00783574" w:rsidP="009D6232">
      <w:pPr>
        <w:jc w:val="right"/>
      </w:pPr>
    </w:p>
    <w:p w:rsidR="00783574" w:rsidRPr="00316719" w:rsidRDefault="00783574" w:rsidP="005C31DA">
      <w:pPr>
        <w:jc w:val="right"/>
      </w:pPr>
      <w:r w:rsidRPr="00316719">
        <w:t>OPĆINSKO VIJEĆE</w:t>
      </w:r>
    </w:p>
    <w:p w:rsidR="00783574" w:rsidRPr="00316719" w:rsidRDefault="00783574" w:rsidP="005C31DA">
      <w:pPr>
        <w:jc w:val="right"/>
      </w:pPr>
      <w:r w:rsidRPr="00316719">
        <w:t>Predsjednik:</w:t>
      </w:r>
    </w:p>
    <w:p w:rsidR="00783574" w:rsidRPr="00316719" w:rsidRDefault="00783574" w:rsidP="005C31DA">
      <w:pPr>
        <w:jc w:val="right"/>
      </w:pPr>
      <w:r w:rsidRPr="00316719">
        <w:t>Želimir Bosnić, mr.pharm., v.r.</w:t>
      </w:r>
    </w:p>
    <w:p w:rsidR="00783574" w:rsidRDefault="00783574" w:rsidP="00767DBC">
      <w:pPr>
        <w:spacing w:line="240" w:lineRule="auto"/>
        <w:jc w:val="center"/>
        <w:rPr>
          <w:b/>
          <w:bCs/>
        </w:rPr>
      </w:pPr>
    </w:p>
    <w:p w:rsidR="00783574" w:rsidRDefault="00783574" w:rsidP="00767DBC">
      <w:pPr>
        <w:spacing w:line="240" w:lineRule="auto"/>
        <w:jc w:val="center"/>
        <w:rPr>
          <w:b/>
          <w:bCs/>
        </w:rPr>
      </w:pPr>
    </w:p>
    <w:p w:rsidR="00783574" w:rsidRDefault="00783574" w:rsidP="00767DBC">
      <w:pPr>
        <w:spacing w:line="240" w:lineRule="auto"/>
        <w:jc w:val="center"/>
        <w:rPr>
          <w:b/>
          <w:bCs/>
        </w:rPr>
      </w:pPr>
    </w:p>
    <w:p w:rsidR="00783574" w:rsidRDefault="00783574" w:rsidP="00767DBC">
      <w:pPr>
        <w:spacing w:line="240" w:lineRule="auto"/>
        <w:jc w:val="center"/>
        <w:rPr>
          <w:b/>
          <w:bCs/>
        </w:rPr>
      </w:pPr>
    </w:p>
    <w:p w:rsidR="00783574" w:rsidRDefault="00783574" w:rsidP="00767DBC">
      <w:pPr>
        <w:spacing w:line="240" w:lineRule="auto"/>
        <w:jc w:val="center"/>
        <w:rPr>
          <w:b/>
          <w:bCs/>
        </w:rPr>
      </w:pPr>
    </w:p>
    <w:p w:rsidR="00783574" w:rsidRDefault="00783574" w:rsidP="00767DBC">
      <w:pPr>
        <w:spacing w:line="240" w:lineRule="auto"/>
        <w:jc w:val="center"/>
        <w:rPr>
          <w:b/>
          <w:bCs/>
        </w:rPr>
      </w:pPr>
      <w:r>
        <w:rPr>
          <w:b/>
          <w:bCs/>
        </w:rPr>
        <w:t>O</w:t>
      </w:r>
      <w:r w:rsidRPr="00767DBC">
        <w:rPr>
          <w:b/>
          <w:bCs/>
        </w:rPr>
        <w:t>BRAZLOŽENJE</w:t>
      </w:r>
    </w:p>
    <w:p w:rsidR="00783574" w:rsidRDefault="00783574" w:rsidP="00767DBC">
      <w:pPr>
        <w:spacing w:line="240" w:lineRule="auto"/>
        <w:jc w:val="center"/>
        <w:rPr>
          <w:b/>
          <w:bCs/>
        </w:rPr>
      </w:pPr>
    </w:p>
    <w:p w:rsidR="00783574" w:rsidRDefault="00783574" w:rsidP="003E5015">
      <w:pPr>
        <w:tabs>
          <w:tab w:val="left" w:pos="8789"/>
        </w:tabs>
        <w:spacing w:line="240" w:lineRule="auto"/>
      </w:pPr>
      <w:r>
        <w:t>Ovom Odlukom imenuje se Povjerenstvo za uvođenje u posjed poljoprivrednog zemljišta u vlasništvu Republike Hrvatske na području Općine Blato.</w:t>
      </w:r>
    </w:p>
    <w:p w:rsidR="00783574" w:rsidRDefault="00783574" w:rsidP="003E5015">
      <w:pPr>
        <w:tabs>
          <w:tab w:val="left" w:pos="8789"/>
        </w:tabs>
        <w:spacing w:line="240" w:lineRule="auto"/>
      </w:pPr>
    </w:p>
    <w:p w:rsidR="00783574" w:rsidRDefault="00783574" w:rsidP="003E5015">
      <w:pPr>
        <w:tabs>
          <w:tab w:val="left" w:pos="8789"/>
        </w:tabs>
        <w:spacing w:line="240" w:lineRule="auto"/>
        <w:rPr>
          <w:lang w:eastAsia="hr-HR"/>
        </w:rPr>
      </w:pPr>
      <w:r>
        <w:t>Člankom 39. stavkom 1. Zakona o poljoprivrednom zemlji</w:t>
      </w:r>
      <w:r w:rsidRPr="001B0C97">
        <w:rPr>
          <w:lang w:eastAsia="hr-HR"/>
        </w:rPr>
        <w:t>štu (Narodne novine</w:t>
      </w:r>
      <w:r>
        <w:rPr>
          <w:lang w:eastAsia="hr-HR"/>
        </w:rPr>
        <w:t xml:space="preserve"> </w:t>
      </w:r>
      <w:r w:rsidRPr="001B0C97">
        <w:rPr>
          <w:lang w:eastAsia="hr-HR"/>
        </w:rPr>
        <w:t>20/18</w:t>
      </w:r>
      <w:r>
        <w:rPr>
          <w:lang w:eastAsia="hr-HR"/>
        </w:rPr>
        <w:t xml:space="preserve">, </w:t>
      </w:r>
      <w:r w:rsidRPr="001B0C97">
        <w:rPr>
          <w:lang w:eastAsia="hr-HR"/>
        </w:rPr>
        <w:t>115/18</w:t>
      </w:r>
      <w:r>
        <w:rPr>
          <w:lang w:eastAsia="hr-HR"/>
        </w:rPr>
        <w:t>, 98/19 i 57/22</w:t>
      </w:r>
      <w:r w:rsidRPr="001B0C97">
        <w:rPr>
          <w:lang w:eastAsia="hr-HR"/>
        </w:rPr>
        <w:t>)</w:t>
      </w:r>
      <w:r>
        <w:rPr>
          <w:lang w:eastAsia="hr-HR"/>
        </w:rPr>
        <w:t xml:space="preserve">  propisano je da na osnovi sklopljenog ugovora o zakupu zakupnika uvodi u posjed Povjerenstvo za uvođenje u posjed.</w:t>
      </w:r>
    </w:p>
    <w:p w:rsidR="00783574" w:rsidRDefault="00783574" w:rsidP="003E5015">
      <w:pPr>
        <w:tabs>
          <w:tab w:val="left" w:pos="8789"/>
        </w:tabs>
        <w:spacing w:line="240" w:lineRule="auto"/>
        <w:rPr>
          <w:lang w:eastAsia="hr-HR"/>
        </w:rPr>
      </w:pPr>
    </w:p>
    <w:p w:rsidR="00783574" w:rsidRDefault="00783574" w:rsidP="003E5015">
      <w:pPr>
        <w:tabs>
          <w:tab w:val="left" w:pos="8789"/>
        </w:tabs>
        <w:spacing w:line="240" w:lineRule="auto"/>
      </w:pPr>
      <w:r>
        <w:rPr>
          <w:lang w:eastAsia="hr-HR"/>
        </w:rPr>
        <w:t xml:space="preserve">Člankom 67. </w:t>
      </w:r>
      <w:r>
        <w:t>stavkom 1. Zakona o poljoprivrednom zemlji</w:t>
      </w:r>
      <w:r w:rsidRPr="001B0C97">
        <w:rPr>
          <w:lang w:eastAsia="hr-HR"/>
        </w:rPr>
        <w:t>štu</w:t>
      </w:r>
      <w:r>
        <w:rPr>
          <w:lang w:eastAsia="hr-HR"/>
        </w:rPr>
        <w:t xml:space="preserve"> propisano je da na osnovi sklopljenog ugovora o prodaji kupca uvodi u posjed Povjerenstvo za uvođenje u posjed. </w:t>
      </w:r>
    </w:p>
    <w:p w:rsidR="00783574" w:rsidRDefault="00783574" w:rsidP="003E5015">
      <w:pPr>
        <w:tabs>
          <w:tab w:val="left" w:pos="8789"/>
        </w:tabs>
        <w:spacing w:line="240" w:lineRule="auto"/>
      </w:pPr>
    </w:p>
    <w:p w:rsidR="00783574" w:rsidRDefault="00783574" w:rsidP="003E5015">
      <w:pPr>
        <w:tabs>
          <w:tab w:val="left" w:pos="8789"/>
        </w:tabs>
        <w:spacing w:line="240" w:lineRule="auto"/>
      </w:pPr>
      <w:r>
        <w:t>Člankom 39. stavkom 2. Zakona o poljoprivrednom zemlji</w:t>
      </w:r>
      <w:r w:rsidRPr="001B0C97">
        <w:rPr>
          <w:lang w:eastAsia="hr-HR"/>
        </w:rPr>
        <w:t xml:space="preserve">štu </w:t>
      </w:r>
      <w:r>
        <w:rPr>
          <w:lang w:eastAsia="hr-HR"/>
        </w:rPr>
        <w:t xml:space="preserve">propisano je da Povjerenstvo za uvođenje u posjed poljoprivrednog zemljišta u vlasništvu Republike Hrvatske </w:t>
      </w:r>
      <w:r>
        <w:t>čine tri člana i to po jedan predstavnik pravne, geodetske i agronomske struke koje imenuje predstavničko tijelo jedinice lokalne samouprave.</w:t>
      </w:r>
    </w:p>
    <w:p w:rsidR="00783574" w:rsidRDefault="00783574" w:rsidP="003E5015">
      <w:pPr>
        <w:tabs>
          <w:tab w:val="left" w:pos="8789"/>
        </w:tabs>
        <w:spacing w:line="240" w:lineRule="auto"/>
      </w:pPr>
    </w:p>
    <w:p w:rsidR="00783574" w:rsidRDefault="00783574" w:rsidP="008C6915">
      <w:pPr>
        <w:tabs>
          <w:tab w:val="left" w:pos="8789"/>
        </w:tabs>
        <w:spacing w:line="240" w:lineRule="auto"/>
      </w:pPr>
      <w:r>
        <w:t xml:space="preserve">Slijedom prethodno navedenog, predlaže se Općinskom vijeću Općine Blato donošenje Odluke o  imenovanju Povjerenstva za uvođenje u posjed poljoprivrednog zemljišta u vlasništvu Republike Hrvatske na području Općine Blato. </w:t>
      </w:r>
    </w:p>
    <w:p w:rsidR="00783574" w:rsidRDefault="00783574" w:rsidP="00767DBC">
      <w:pPr>
        <w:spacing w:line="240" w:lineRule="auto"/>
        <w:jc w:val="center"/>
        <w:rPr>
          <w:b/>
          <w:bCs/>
        </w:rPr>
      </w:pPr>
    </w:p>
    <w:p w:rsidR="00783574" w:rsidRDefault="00783574" w:rsidP="008C6915">
      <w:pPr>
        <w:spacing w:line="240" w:lineRule="auto"/>
        <w:jc w:val="right"/>
        <w:rPr>
          <w:b/>
          <w:bCs/>
        </w:rPr>
      </w:pPr>
      <w:r>
        <w:rPr>
          <w:b/>
          <w:bCs/>
        </w:rPr>
        <w:t>OPĆINSKI NAČELNIK</w:t>
      </w:r>
    </w:p>
    <w:p w:rsidR="00783574" w:rsidRDefault="00783574" w:rsidP="008C6915">
      <w:pPr>
        <w:spacing w:line="240" w:lineRule="auto"/>
        <w:jc w:val="right"/>
        <w:rPr>
          <w:b/>
          <w:bCs/>
        </w:rPr>
      </w:pPr>
    </w:p>
    <w:p w:rsidR="00783574" w:rsidRPr="001924B9" w:rsidRDefault="00783574" w:rsidP="00731DC9">
      <w:r w:rsidRPr="00EF18A7">
        <w:rPr>
          <w:i/>
        </w:rPr>
        <w:t>Prijedlog Odluke izradi</w:t>
      </w:r>
      <w:r>
        <w:rPr>
          <w:i/>
        </w:rPr>
        <w:t>o</w:t>
      </w:r>
      <w:r w:rsidRPr="00EF18A7">
        <w:rPr>
          <w:i/>
        </w:rPr>
        <w:t xml:space="preserve">: </w:t>
      </w:r>
      <w:r>
        <w:rPr>
          <w:i/>
        </w:rPr>
        <w:t>Mario Marinović</w:t>
      </w:r>
    </w:p>
    <w:p w:rsidR="00783574" w:rsidRPr="001B0C97" w:rsidRDefault="00783574" w:rsidP="00731DC9">
      <w:pPr>
        <w:spacing w:line="240" w:lineRule="auto"/>
      </w:pPr>
    </w:p>
    <w:sectPr w:rsidR="00783574" w:rsidRPr="001B0C97" w:rsidSect="008C691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47606"/>
    <w:multiLevelType w:val="hybridMultilevel"/>
    <w:tmpl w:val="0D5A8DC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4C4663F5"/>
    <w:multiLevelType w:val="hybridMultilevel"/>
    <w:tmpl w:val="6D641972"/>
    <w:lvl w:ilvl="0" w:tplc="BA0AAD5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6BF2"/>
    <w:rsid w:val="000149CC"/>
    <w:rsid w:val="00043714"/>
    <w:rsid w:val="0005013C"/>
    <w:rsid w:val="00077D52"/>
    <w:rsid w:val="000959F1"/>
    <w:rsid w:val="00097DC1"/>
    <w:rsid w:val="000A12F4"/>
    <w:rsid w:val="000B6BF2"/>
    <w:rsid w:val="000C5C05"/>
    <w:rsid w:val="000E5973"/>
    <w:rsid w:val="00106C78"/>
    <w:rsid w:val="00111F99"/>
    <w:rsid w:val="00114BAF"/>
    <w:rsid w:val="00147A35"/>
    <w:rsid w:val="00152449"/>
    <w:rsid w:val="001573A6"/>
    <w:rsid w:val="00170431"/>
    <w:rsid w:val="00173C81"/>
    <w:rsid w:val="00191BD7"/>
    <w:rsid w:val="001924B9"/>
    <w:rsid w:val="00196AA5"/>
    <w:rsid w:val="001B0C97"/>
    <w:rsid w:val="001D7B7B"/>
    <w:rsid w:val="001F2367"/>
    <w:rsid w:val="00207029"/>
    <w:rsid w:val="00232E74"/>
    <w:rsid w:val="00280C11"/>
    <w:rsid w:val="002A1D91"/>
    <w:rsid w:val="002D3237"/>
    <w:rsid w:val="00316719"/>
    <w:rsid w:val="00325A1C"/>
    <w:rsid w:val="00350DF5"/>
    <w:rsid w:val="003C3452"/>
    <w:rsid w:val="003E136A"/>
    <w:rsid w:val="003E5015"/>
    <w:rsid w:val="003E72FB"/>
    <w:rsid w:val="00406DE2"/>
    <w:rsid w:val="00413D7D"/>
    <w:rsid w:val="004256A1"/>
    <w:rsid w:val="00443F96"/>
    <w:rsid w:val="0045079F"/>
    <w:rsid w:val="00463B23"/>
    <w:rsid w:val="0048160E"/>
    <w:rsid w:val="00486241"/>
    <w:rsid w:val="004A2584"/>
    <w:rsid w:val="004D18F4"/>
    <w:rsid w:val="004F09A0"/>
    <w:rsid w:val="005274D0"/>
    <w:rsid w:val="00557E08"/>
    <w:rsid w:val="005920AC"/>
    <w:rsid w:val="005A6D64"/>
    <w:rsid w:val="005C31DA"/>
    <w:rsid w:val="006135F8"/>
    <w:rsid w:val="0061388D"/>
    <w:rsid w:val="00624F92"/>
    <w:rsid w:val="00632C5D"/>
    <w:rsid w:val="0066231E"/>
    <w:rsid w:val="006779C2"/>
    <w:rsid w:val="006B35B7"/>
    <w:rsid w:val="006B5AE5"/>
    <w:rsid w:val="006D4715"/>
    <w:rsid w:val="006E5056"/>
    <w:rsid w:val="006E653E"/>
    <w:rsid w:val="006E7EBD"/>
    <w:rsid w:val="006F1254"/>
    <w:rsid w:val="006F6502"/>
    <w:rsid w:val="0071584A"/>
    <w:rsid w:val="007165AA"/>
    <w:rsid w:val="00731DC9"/>
    <w:rsid w:val="00767DBC"/>
    <w:rsid w:val="00783574"/>
    <w:rsid w:val="007A26B2"/>
    <w:rsid w:val="007B6926"/>
    <w:rsid w:val="007C7D56"/>
    <w:rsid w:val="00813F61"/>
    <w:rsid w:val="00845496"/>
    <w:rsid w:val="00855F22"/>
    <w:rsid w:val="00863189"/>
    <w:rsid w:val="0086484C"/>
    <w:rsid w:val="0088440B"/>
    <w:rsid w:val="008A6148"/>
    <w:rsid w:val="008C6915"/>
    <w:rsid w:val="008E3E06"/>
    <w:rsid w:val="008F67C1"/>
    <w:rsid w:val="00932BF2"/>
    <w:rsid w:val="009429D6"/>
    <w:rsid w:val="009566B1"/>
    <w:rsid w:val="00992266"/>
    <w:rsid w:val="009D6232"/>
    <w:rsid w:val="009E3DF4"/>
    <w:rsid w:val="009E5CAA"/>
    <w:rsid w:val="009F3107"/>
    <w:rsid w:val="009F6DFB"/>
    <w:rsid w:val="00A03E7A"/>
    <w:rsid w:val="00A03E7B"/>
    <w:rsid w:val="00A04780"/>
    <w:rsid w:val="00A338C7"/>
    <w:rsid w:val="00A63AA2"/>
    <w:rsid w:val="00AA03D7"/>
    <w:rsid w:val="00AC4257"/>
    <w:rsid w:val="00AC59F0"/>
    <w:rsid w:val="00AE5EAA"/>
    <w:rsid w:val="00B00180"/>
    <w:rsid w:val="00B720D1"/>
    <w:rsid w:val="00BB0E70"/>
    <w:rsid w:val="00BC293C"/>
    <w:rsid w:val="00BC44BC"/>
    <w:rsid w:val="00BF0570"/>
    <w:rsid w:val="00BF0EC5"/>
    <w:rsid w:val="00C34018"/>
    <w:rsid w:val="00C712A0"/>
    <w:rsid w:val="00C90408"/>
    <w:rsid w:val="00CA5000"/>
    <w:rsid w:val="00D253B9"/>
    <w:rsid w:val="00D52805"/>
    <w:rsid w:val="00D576FF"/>
    <w:rsid w:val="00D74528"/>
    <w:rsid w:val="00DB748D"/>
    <w:rsid w:val="00DC24BF"/>
    <w:rsid w:val="00DF3B5B"/>
    <w:rsid w:val="00E16E78"/>
    <w:rsid w:val="00E171C9"/>
    <w:rsid w:val="00E23B9E"/>
    <w:rsid w:val="00E42840"/>
    <w:rsid w:val="00E54A30"/>
    <w:rsid w:val="00E56054"/>
    <w:rsid w:val="00E82625"/>
    <w:rsid w:val="00EB07E3"/>
    <w:rsid w:val="00ED6533"/>
    <w:rsid w:val="00EF18A7"/>
    <w:rsid w:val="00F27B55"/>
    <w:rsid w:val="00F41874"/>
    <w:rsid w:val="00F554D9"/>
    <w:rsid w:val="00F7337F"/>
    <w:rsid w:val="00F86DCB"/>
    <w:rsid w:val="00F927BC"/>
    <w:rsid w:val="00F96042"/>
    <w:rsid w:val="00FC5AC1"/>
    <w:rsid w:val="00FD7E9D"/>
    <w:rsid w:val="00FF436D"/>
    <w:rsid w:val="00FF5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840"/>
    <w:pPr>
      <w:spacing w:line="276" w:lineRule="auto"/>
      <w:jc w:val="both"/>
    </w:pPr>
    <w:rPr>
      <w:rFonts w:ascii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-9-8">
    <w:name w:val="t-9-8"/>
    <w:basedOn w:val="Normal"/>
    <w:uiPriority w:val="99"/>
    <w:rsid w:val="00932BF2"/>
    <w:pPr>
      <w:spacing w:before="100" w:beforeAutospacing="1" w:after="100" w:afterAutospacing="1" w:line="240" w:lineRule="auto"/>
      <w:jc w:val="left"/>
    </w:pPr>
    <w:rPr>
      <w:rFonts w:eastAsia="Times New Roman"/>
      <w:lang w:eastAsia="hr-HR"/>
    </w:rPr>
  </w:style>
  <w:style w:type="paragraph" w:styleId="Revision">
    <w:name w:val="Revision"/>
    <w:hidden/>
    <w:uiPriority w:val="99"/>
    <w:semiHidden/>
    <w:rsid w:val="005920AC"/>
    <w:rPr>
      <w:rFonts w:ascii="Times New Roman" w:hAnsi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5920A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920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920AC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20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920A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920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20A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9D6232"/>
    <w:pPr>
      <w:spacing w:before="100" w:beforeAutospacing="1" w:after="240" w:line="240" w:lineRule="auto"/>
      <w:jc w:val="left"/>
    </w:pPr>
    <w:rPr>
      <w:lang w:eastAsia="hr-HR"/>
    </w:rPr>
  </w:style>
  <w:style w:type="paragraph" w:customStyle="1" w:styleId="Standard">
    <w:name w:val="Standard"/>
    <w:uiPriority w:val="99"/>
    <w:rsid w:val="009D6232"/>
    <w:pPr>
      <w:widowControl w:val="0"/>
      <w:suppressAutoHyphens/>
      <w:autoSpaceDN w:val="0"/>
      <w:textAlignment w:val="baseline"/>
    </w:pPr>
    <w:rPr>
      <w:rFonts w:ascii="Times New Roman" w:eastAsia="Arial Unicode MS" w:hAnsi="Times New Roman"/>
      <w:kern w:val="3"/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B720D1"/>
    <w:pPr>
      <w:spacing w:line="240" w:lineRule="auto"/>
      <w:ind w:left="720"/>
      <w:jc w:val="left"/>
    </w:pPr>
    <w:rPr>
      <w:rFonts w:eastAsia="Times New Roman"/>
      <w:lang w:val="hr-BA" w:eastAsia="hr-HR"/>
    </w:rPr>
  </w:style>
  <w:style w:type="character" w:styleId="Hyperlink">
    <w:name w:val="Hyperlink"/>
    <w:basedOn w:val="DefaultParagraphFont"/>
    <w:uiPriority w:val="99"/>
    <w:rsid w:val="00B720D1"/>
    <w:rPr>
      <w:rFonts w:cs="Times New Roman"/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9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</Pages>
  <Words>488</Words>
  <Characters>2788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31</dc:title>
  <dc:subject/>
  <dc:creator>Marina Lukačić Jakopec</dc:creator>
  <cp:keywords/>
  <dc:description/>
  <cp:lastModifiedBy>Windows User</cp:lastModifiedBy>
  <cp:revision>8</cp:revision>
  <dcterms:created xsi:type="dcterms:W3CDTF">2023-01-18T08:57:00Z</dcterms:created>
  <dcterms:modified xsi:type="dcterms:W3CDTF">2023-01-20T09:12:00Z</dcterms:modified>
</cp:coreProperties>
</file>