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91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3"/>
        <w:gridCol w:w="3008"/>
        <w:gridCol w:w="2558"/>
        <w:gridCol w:w="2046"/>
        <w:gridCol w:w="2200"/>
      </w:tblGrid>
      <w:tr w:rsidR="004E035C">
        <w:trPr>
          <w:trHeight w:val="1239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</w:p>
        </w:tc>
        <w:tc>
          <w:tcPr>
            <w:tcW w:w="3008" w:type="dxa"/>
          </w:tcPr>
          <w:p w:rsidR="004E035C" w:rsidRDefault="004E035C" w:rsidP="00076D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2558" w:type="dxa"/>
          </w:tcPr>
          <w:p w:rsidR="004E035C" w:rsidRPr="00415FA5" w:rsidRDefault="004E035C" w:rsidP="00076DA1">
            <w:pPr>
              <w:jc w:val="center"/>
              <w:rPr>
                <w:b/>
                <w:bCs/>
                <w:lang w:val="hr-HR"/>
              </w:rPr>
            </w:pPr>
            <w:r w:rsidRPr="00415FA5">
              <w:rPr>
                <w:b/>
                <w:bCs/>
                <w:lang w:val="hr-HR"/>
              </w:rPr>
              <w:t>PLANIRANO</w:t>
            </w:r>
          </w:p>
          <w:p w:rsidR="004E035C" w:rsidRPr="00CD646E" w:rsidRDefault="004E035C" w:rsidP="00076DA1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15FA5">
              <w:rPr>
                <w:b/>
                <w:bCs/>
                <w:lang w:val="hr-HR"/>
              </w:rPr>
              <w:t>ZA 2022.</w:t>
            </w:r>
          </w:p>
        </w:tc>
        <w:tc>
          <w:tcPr>
            <w:tcW w:w="2046" w:type="dxa"/>
          </w:tcPr>
          <w:p w:rsidR="004E035C" w:rsidRPr="00076DA1" w:rsidRDefault="004E035C" w:rsidP="00076DA1">
            <w:pPr>
              <w:ind w:left="360"/>
              <w:rPr>
                <w:b/>
                <w:bCs/>
                <w:lang w:val="hr-HR"/>
              </w:rPr>
            </w:pPr>
            <w:r w:rsidRPr="00076DA1">
              <w:rPr>
                <w:b/>
                <w:bCs/>
                <w:lang w:val="hr-HR"/>
              </w:rPr>
              <w:t>IZMJENE I DOPUNE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4E035C">
        <w:trPr>
          <w:trHeight w:val="1514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1.000.000,00</w:t>
            </w:r>
          </w:p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650.000,00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1.000.000,00</w:t>
            </w:r>
          </w:p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650.000,00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 xml:space="preserve">OPĆINA BLATO        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  <w:p w:rsidR="004E035C" w:rsidRDefault="004E035C" w:rsidP="00076DA1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4E035C">
        <w:trPr>
          <w:trHeight w:val="1266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130.000,00</w:t>
            </w:r>
          </w:p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35.000,00</w:t>
            </w:r>
          </w:p>
        </w:tc>
        <w:tc>
          <w:tcPr>
            <w:tcW w:w="2046" w:type="dxa"/>
          </w:tcPr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130.000,00</w:t>
            </w:r>
          </w:p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35.000,00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4E035C" w:rsidRDefault="004E035C" w:rsidP="00076DA1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</w:tc>
      </w:tr>
      <w:tr w:rsidR="004E035C">
        <w:trPr>
          <w:trHeight w:val="757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320.000,00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320.000,00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4E035C">
        <w:trPr>
          <w:trHeight w:val="495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520.000,00</w:t>
            </w:r>
          </w:p>
        </w:tc>
        <w:tc>
          <w:tcPr>
            <w:tcW w:w="2046" w:type="dxa"/>
          </w:tcPr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520.000,00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4E035C">
        <w:trPr>
          <w:trHeight w:val="633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10.000,00</w:t>
            </w:r>
          </w:p>
        </w:tc>
        <w:tc>
          <w:tcPr>
            <w:tcW w:w="2046" w:type="dxa"/>
          </w:tcPr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 10.000,00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4E035C">
        <w:trPr>
          <w:trHeight w:val="757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120.000,00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120.000,00</w:t>
            </w:r>
          </w:p>
        </w:tc>
        <w:tc>
          <w:tcPr>
            <w:tcW w:w="2200" w:type="dxa"/>
          </w:tcPr>
          <w:p w:rsidR="004E035C" w:rsidRPr="00CB004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4E035C">
        <w:trPr>
          <w:trHeight w:val="370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2558" w:type="dxa"/>
          </w:tcPr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50.000,00</w:t>
            </w:r>
          </w:p>
        </w:tc>
        <w:tc>
          <w:tcPr>
            <w:tcW w:w="2046" w:type="dxa"/>
          </w:tcPr>
          <w:p w:rsidR="004E035C" w:rsidRPr="008D0076" w:rsidRDefault="004E035C" w:rsidP="00076DA1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</w:t>
            </w:r>
            <w:r w:rsidRPr="008D0076">
              <w:rPr>
                <w:b/>
                <w:bCs/>
                <w:lang w:val="hr-HR"/>
              </w:rPr>
              <w:t>200.000,00</w:t>
            </w:r>
          </w:p>
        </w:tc>
        <w:tc>
          <w:tcPr>
            <w:tcW w:w="2200" w:type="dxa"/>
          </w:tcPr>
          <w:p w:rsidR="004E035C" w:rsidRPr="00CB004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4E035C">
        <w:trPr>
          <w:trHeight w:val="370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27.000,00</w:t>
            </w:r>
          </w:p>
        </w:tc>
        <w:tc>
          <w:tcPr>
            <w:tcW w:w="2046" w:type="dxa"/>
          </w:tcPr>
          <w:p w:rsidR="004E035C" w:rsidRDefault="004E035C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27.000,00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4E035C">
        <w:trPr>
          <w:trHeight w:val="370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2558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10.000,00</w:t>
            </w:r>
          </w:p>
        </w:tc>
        <w:tc>
          <w:tcPr>
            <w:tcW w:w="2200" w:type="dxa"/>
          </w:tcPr>
          <w:p w:rsidR="004E035C" w:rsidRPr="00CB004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4E035C">
        <w:trPr>
          <w:trHeight w:val="509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2558" w:type="dxa"/>
          </w:tcPr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20.000,00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OPĆINA BLATO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</w:tc>
      </w:tr>
      <w:tr w:rsidR="004E035C">
        <w:trPr>
          <w:trHeight w:val="413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3008" w:type="dxa"/>
          </w:tcPr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2558" w:type="dxa"/>
          </w:tcPr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2046" w:type="dxa"/>
          </w:tcPr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2200" w:type="dxa"/>
          </w:tcPr>
          <w:p w:rsidR="004E035C" w:rsidRPr="00CB004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4E035C">
        <w:trPr>
          <w:trHeight w:val="1528"/>
        </w:trPr>
        <w:tc>
          <w:tcPr>
            <w:tcW w:w="703" w:type="dxa"/>
          </w:tcPr>
          <w:p w:rsidR="004E035C" w:rsidRDefault="004E035C" w:rsidP="00076DA1">
            <w:pPr>
              <w:rPr>
                <w:lang w:val="hr-HR"/>
              </w:rPr>
            </w:pPr>
          </w:p>
        </w:tc>
        <w:tc>
          <w:tcPr>
            <w:tcW w:w="3008" w:type="dxa"/>
          </w:tcPr>
          <w:p w:rsidR="004E035C" w:rsidRPr="00D75E9D" w:rsidRDefault="004E035C" w:rsidP="00076DA1">
            <w:pPr>
              <w:pStyle w:val="Heading4"/>
              <w:rPr>
                <w:b w:val="0"/>
                <w:bCs w:val="0"/>
              </w:rPr>
            </w:pPr>
            <w:r w:rsidRPr="00D75E9D">
              <w:rPr>
                <w:b w:val="0"/>
                <w:bCs w:val="0"/>
              </w:rPr>
              <w:t>UKUPNO:</w:t>
            </w:r>
          </w:p>
          <w:p w:rsidR="004E035C" w:rsidRDefault="004E035C" w:rsidP="00076DA1">
            <w:pPr>
              <w:rPr>
                <w:lang w:val="hr-HR"/>
              </w:rPr>
            </w:pPr>
          </w:p>
          <w:p w:rsidR="004E035C" w:rsidRPr="00D75E9D" w:rsidRDefault="004E035C" w:rsidP="00076DA1">
            <w:pPr>
              <w:rPr>
                <w:b/>
                <w:bCs/>
                <w:lang w:val="hr-HR"/>
              </w:rPr>
            </w:pPr>
            <w:r w:rsidRPr="00D75E9D">
              <w:rPr>
                <w:b/>
                <w:bCs/>
                <w:lang w:val="hr-HR"/>
              </w:rPr>
              <w:t>SVEUKUPNA VRIJEDNOST PROGRAMA</w:t>
            </w:r>
          </w:p>
          <w:p w:rsidR="004E035C" w:rsidRPr="00E371C7" w:rsidRDefault="004E035C" w:rsidP="00076DA1">
            <w:pPr>
              <w:rPr>
                <w:lang w:val="hr-HR"/>
              </w:rPr>
            </w:pPr>
          </w:p>
        </w:tc>
        <w:tc>
          <w:tcPr>
            <w:tcW w:w="2558" w:type="dxa"/>
          </w:tcPr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2.277.000,00</w:t>
            </w:r>
          </w:p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825.000,00</w:t>
            </w:r>
          </w:p>
          <w:p w:rsidR="004E035C" w:rsidRDefault="004E035C" w:rsidP="00076DA1">
            <w:pPr>
              <w:jc w:val="center"/>
              <w:rPr>
                <w:lang w:val="hr-HR"/>
              </w:rPr>
            </w:pPr>
          </w:p>
          <w:p w:rsidR="004E035C" w:rsidRDefault="004E035C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3.102.000,00  </w:t>
            </w:r>
          </w:p>
        </w:tc>
        <w:tc>
          <w:tcPr>
            <w:tcW w:w="2046" w:type="dxa"/>
          </w:tcPr>
          <w:p w:rsidR="004E035C" w:rsidRDefault="004E035C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2.427.000,00</w:t>
            </w:r>
          </w:p>
          <w:p w:rsidR="004E035C" w:rsidRDefault="004E035C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825.000,00</w:t>
            </w:r>
          </w:p>
          <w:p w:rsidR="004E035C" w:rsidRDefault="004E035C" w:rsidP="007A52A7">
            <w:pPr>
              <w:jc w:val="center"/>
              <w:rPr>
                <w:lang w:val="hr-HR"/>
              </w:rPr>
            </w:pPr>
          </w:p>
          <w:p w:rsidR="004E035C" w:rsidRDefault="004E035C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3.252.000,00</w:t>
            </w:r>
          </w:p>
        </w:tc>
        <w:tc>
          <w:tcPr>
            <w:tcW w:w="2200" w:type="dxa"/>
          </w:tcPr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OPĆINA  BLATO   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  <w:p w:rsidR="004E035C" w:rsidRPr="001B35F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4E035C" w:rsidRDefault="004E035C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4E035C" w:rsidRDefault="004E035C" w:rsidP="00076D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:rsidR="004E035C" w:rsidRPr="00FC2FDC" w:rsidRDefault="004E035C" w:rsidP="00FC2FDC">
      <w:pPr>
        <w:jc w:val="center"/>
        <w:rPr>
          <w:b/>
          <w:bCs/>
          <w:sz w:val="28"/>
          <w:szCs w:val="28"/>
        </w:rPr>
      </w:pPr>
      <w:r w:rsidRPr="00FC2FDC">
        <w:rPr>
          <w:b/>
          <w:bCs/>
          <w:sz w:val="28"/>
          <w:szCs w:val="28"/>
        </w:rPr>
        <w:t>IZMJENE I DOPUNE PROGRAMA ODRŽAVANJA KOMUNALNE INFRASTRUKTURE I OPSEG RADOVA ODRŽAVANJA UREĐENOG GRAĐEVINSKOG ZEMLJIŠTA ZA 2022. GODINU</w:t>
      </w:r>
    </w:p>
    <w:p w:rsidR="004E035C" w:rsidRDefault="004E035C">
      <w:r>
        <w:t xml:space="preserve"> </w:t>
      </w:r>
    </w:p>
    <w:p w:rsidR="004E035C" w:rsidRDefault="004E035C">
      <w:r>
        <w:t>Napomena: Izmjene se odnose na točku 7. Održavanje nerazvrstanih cesta, odnosno usluge asfaltiranja koje su izvršili Dubrovnik ceste d.d. u prethodnom periodu.</w:t>
      </w:r>
    </w:p>
    <w:sectPr w:rsidR="004E035C" w:rsidSect="00FA4114">
      <w:pgSz w:w="12240" w:h="15840"/>
      <w:pgMar w:top="1417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4CD5"/>
    <w:multiLevelType w:val="hybridMultilevel"/>
    <w:tmpl w:val="DB887530"/>
    <w:lvl w:ilvl="0" w:tplc="EA7E6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FDC"/>
    <w:rsid w:val="00076DA1"/>
    <w:rsid w:val="001B35FC"/>
    <w:rsid w:val="003D51F9"/>
    <w:rsid w:val="00415FA5"/>
    <w:rsid w:val="00455E40"/>
    <w:rsid w:val="004E035C"/>
    <w:rsid w:val="0055094D"/>
    <w:rsid w:val="00561455"/>
    <w:rsid w:val="00642FEF"/>
    <w:rsid w:val="007A52A7"/>
    <w:rsid w:val="008D0076"/>
    <w:rsid w:val="00B408C5"/>
    <w:rsid w:val="00C632D9"/>
    <w:rsid w:val="00CB004C"/>
    <w:rsid w:val="00CD646E"/>
    <w:rsid w:val="00D75E9D"/>
    <w:rsid w:val="00DC095C"/>
    <w:rsid w:val="00E371C7"/>
    <w:rsid w:val="00FA4114"/>
    <w:rsid w:val="00FC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FD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2FDC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FC2FDC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ListParagraph">
    <w:name w:val="List Paragraph"/>
    <w:basedOn w:val="Normal"/>
    <w:uiPriority w:val="99"/>
    <w:qFormat/>
    <w:rsid w:val="00076D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241</Words>
  <Characters>1379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VRSTE ODRŽAVANJA</dc:title>
  <dc:subject/>
  <dc:creator>PC</dc:creator>
  <cp:keywords/>
  <dc:description/>
  <cp:lastModifiedBy>BRANKA</cp:lastModifiedBy>
  <cp:revision>2</cp:revision>
  <dcterms:created xsi:type="dcterms:W3CDTF">2022-09-16T07:15:00Z</dcterms:created>
  <dcterms:modified xsi:type="dcterms:W3CDTF">2022-09-16T07:15:00Z</dcterms:modified>
</cp:coreProperties>
</file>