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542" w:rsidRPr="00CE7EE9" w:rsidRDefault="008F4542" w:rsidP="00CE7EE9">
      <w:pPr>
        <w:pStyle w:val="BodyText"/>
        <w:rPr>
          <w:b/>
          <w:bCs/>
        </w:rPr>
      </w:pPr>
      <w:r w:rsidRPr="00CE7EE9">
        <w:rPr>
          <w:b/>
          <w:bCs/>
        </w:rPr>
        <w:t>PROGRAM ODRŽAVANJA KOMUNALNE INFRASTRUKTURE I OPSEG RADOVA ODRŽAVANJA UREĐENOG GRAĐEVINSKOG ZEMLJIŠTA ZA 2022. GODINU</w:t>
      </w:r>
    </w:p>
    <w:p w:rsidR="008F4542" w:rsidRPr="00CE7EE9" w:rsidRDefault="008F4542" w:rsidP="0027185B">
      <w:pPr>
        <w:pStyle w:val="BodyText"/>
        <w:jc w:val="left"/>
        <w:rPr>
          <w:b/>
          <w:bCs/>
        </w:rPr>
      </w:pPr>
    </w:p>
    <w:p w:rsidR="008F4542" w:rsidRDefault="008F4542" w:rsidP="0027185B">
      <w:pPr>
        <w:pStyle w:val="BodyText"/>
        <w:jc w:val="left"/>
      </w:pPr>
    </w:p>
    <w:p w:rsidR="008F4542" w:rsidRDefault="008F4542" w:rsidP="0027185B">
      <w:pPr>
        <w:pStyle w:val="BodyText"/>
        <w:jc w:val="left"/>
        <w:rPr>
          <w:b/>
          <w:bCs/>
        </w:rPr>
      </w:pPr>
      <w:r>
        <w:t xml:space="preserve">1. </w:t>
      </w:r>
      <w:r>
        <w:rPr>
          <w:b/>
          <w:bCs/>
        </w:rPr>
        <w:t>ODRŽAVANJE ČISTOĆE JAVNIH POVRŠINA:</w:t>
      </w:r>
    </w:p>
    <w:p w:rsidR="008F4542" w:rsidRDefault="008F4542" w:rsidP="0027185B">
      <w:pPr>
        <w:rPr>
          <w:b/>
          <w:bCs/>
          <w:lang w:val="hr-HR"/>
        </w:rPr>
      </w:pPr>
    </w:p>
    <w:p w:rsidR="008F4542" w:rsidRDefault="008F4542" w:rsidP="0027185B">
      <w:pPr>
        <w:jc w:val="both"/>
        <w:rPr>
          <w:lang w:val="hr-HR"/>
        </w:rPr>
      </w:pPr>
      <w:r>
        <w:rPr>
          <w:lang w:val="hr-HR"/>
        </w:rPr>
        <w:t xml:space="preserve">Ručno i strojno pometanje javnih površina u središtu mjesta, prikupljanje i odvoz i deponiranje komunalnog otpada, nabavka spremnika za komunalni otpad i izdvojeno skupljanje otpada,  odvoz glomaznog otpada, izdvojeno skupljanje otpada (papir, karton, otpadna mineralna i jestiva ulja, otpadne gume, elektronski i električni otpad, otpadni madraci, krupni otpad i namještaj, otpadno željezo, tekstilna roba, otpadne baterije i akumulatori), održavanje saniranog odlagališta „Sitnica“ i reciklažnog dvorišta vršiti će se redovno prema «Planu i programu EKO-a d.o.o.».      </w:t>
      </w:r>
    </w:p>
    <w:p w:rsidR="008F4542" w:rsidRDefault="008F4542" w:rsidP="0027185B">
      <w:pPr>
        <w:jc w:val="right"/>
        <w:rPr>
          <w:lang w:val="hr-HR"/>
        </w:rPr>
      </w:pPr>
    </w:p>
    <w:p w:rsidR="008F4542" w:rsidRDefault="008F4542" w:rsidP="0027185B">
      <w:pPr>
        <w:rPr>
          <w:lang w:val="hr-HR"/>
        </w:rPr>
      </w:pPr>
      <w:r>
        <w:rPr>
          <w:lang w:val="hr-HR"/>
        </w:rPr>
        <w:t xml:space="preserve">Vrijednost radova:                              1.650.000,00 kn     </w:t>
      </w:r>
    </w:p>
    <w:p w:rsidR="008F4542" w:rsidRDefault="008F4542" w:rsidP="0027185B">
      <w:pPr>
        <w:rPr>
          <w:lang w:val="hr-HR"/>
        </w:rPr>
      </w:pPr>
      <w:r>
        <w:rPr>
          <w:lang w:val="hr-HR"/>
        </w:rPr>
        <w:t>Izvori financiranja:</w:t>
      </w:r>
    </w:p>
    <w:p w:rsidR="008F4542" w:rsidRDefault="008F4542" w:rsidP="0027185B">
      <w:pPr>
        <w:rPr>
          <w:lang w:val="hr-HR"/>
        </w:rPr>
      </w:pPr>
    </w:p>
    <w:p w:rsidR="008F4542" w:rsidRDefault="008F4542" w:rsidP="0027185B">
      <w:pPr>
        <w:rPr>
          <w:lang w:val="hr-HR"/>
        </w:rPr>
      </w:pPr>
      <w:r>
        <w:rPr>
          <w:lang w:val="hr-HR"/>
        </w:rPr>
        <w:t>1. Općina Blato                                  1.000.000,00 kn          61 %</w:t>
      </w:r>
    </w:p>
    <w:p w:rsidR="008F4542" w:rsidRDefault="008F4542" w:rsidP="0027185B">
      <w:pPr>
        <w:rPr>
          <w:lang w:val="hr-HR"/>
        </w:rPr>
      </w:pPr>
      <w:r>
        <w:rPr>
          <w:lang w:val="hr-HR"/>
        </w:rPr>
        <w:t>2. Eko d.o.o.                                          650.000,00 kn          39 %</w:t>
      </w:r>
    </w:p>
    <w:p w:rsidR="008F4542" w:rsidRDefault="008F4542" w:rsidP="0027185B">
      <w:pPr>
        <w:rPr>
          <w:lang w:val="hr-HR"/>
        </w:rPr>
      </w:pPr>
      <w:r>
        <w:rPr>
          <w:lang w:val="hr-HR"/>
        </w:rPr>
        <w:t xml:space="preserve">    </w:t>
      </w:r>
    </w:p>
    <w:p w:rsidR="008F4542" w:rsidRDefault="008F4542" w:rsidP="0027185B">
      <w:pPr>
        <w:rPr>
          <w:b/>
          <w:bCs/>
          <w:lang w:val="hr-HR"/>
        </w:rPr>
      </w:pPr>
    </w:p>
    <w:p w:rsidR="008F4542" w:rsidRDefault="008F4542" w:rsidP="0027185B">
      <w:pPr>
        <w:rPr>
          <w:b/>
          <w:bCs/>
          <w:lang w:val="hr-HR"/>
        </w:rPr>
      </w:pPr>
      <w:r>
        <w:rPr>
          <w:b/>
          <w:bCs/>
          <w:lang w:val="hr-HR"/>
        </w:rPr>
        <w:t xml:space="preserve"> 2. ODRŽAVANJE JAVNIH POVRŠINA:</w:t>
      </w:r>
    </w:p>
    <w:p w:rsidR="008F4542" w:rsidRDefault="008F4542" w:rsidP="0027185B">
      <w:pPr>
        <w:rPr>
          <w:lang w:val="hr-HR"/>
        </w:rPr>
      </w:pPr>
    </w:p>
    <w:p w:rsidR="008F4542" w:rsidRDefault="008F4542" w:rsidP="0027185B">
      <w:pPr>
        <w:jc w:val="both"/>
        <w:rPr>
          <w:lang w:val="hr-HR"/>
        </w:rPr>
      </w:pPr>
      <w:r>
        <w:rPr>
          <w:lang w:val="hr-HR"/>
        </w:rPr>
        <w:t xml:space="preserve">Redovito je potrebno vršiti održavanje javno-prometnih površina, održavanje i upravljanje ribarnicom i tržnicom, klupa i prometnih znakova u smislu bojanja i zamjene drvenih elemenata, te zamjena dotrajalih i uništenih i postavljanje novih prometnih znakova, te vodoravno obilježavanje pješačkih prijelaza, parkirnih mjesta, izrada i postavljenje stupića za nesmetan prolaz pješaka i sl. Na tržnici je potrebno urediti interijer prostora sa hidroizolacijom terase, a koji općina Blato iznajmljuje za prodaju tekstilne robe, te bojanje unutarnjih zidova tržnice.  </w:t>
      </w:r>
    </w:p>
    <w:p w:rsidR="008F4542" w:rsidRDefault="008F4542" w:rsidP="0027185B">
      <w:pPr>
        <w:rPr>
          <w:b/>
          <w:bCs/>
          <w:lang w:val="hr-HR"/>
        </w:rPr>
      </w:pPr>
    </w:p>
    <w:p w:rsidR="008F4542" w:rsidRDefault="008F4542" w:rsidP="0027185B">
      <w:pPr>
        <w:rPr>
          <w:lang w:val="hr-HR"/>
        </w:rPr>
      </w:pPr>
      <w:r>
        <w:rPr>
          <w:lang w:val="hr-HR"/>
        </w:rPr>
        <w:t>Vrijednost radova:                                165.000,00 kn</w:t>
      </w:r>
    </w:p>
    <w:p w:rsidR="008F4542" w:rsidRDefault="008F4542" w:rsidP="0027185B">
      <w:pPr>
        <w:rPr>
          <w:lang w:val="hr-HR"/>
        </w:rPr>
      </w:pPr>
      <w:r>
        <w:rPr>
          <w:lang w:val="hr-HR"/>
        </w:rPr>
        <w:t>Izvori financiranja:</w:t>
      </w:r>
    </w:p>
    <w:p w:rsidR="008F4542" w:rsidRDefault="008F4542" w:rsidP="0027185B">
      <w:pPr>
        <w:rPr>
          <w:lang w:val="hr-HR"/>
        </w:rPr>
      </w:pPr>
    </w:p>
    <w:p w:rsidR="008F4542" w:rsidRDefault="008F4542" w:rsidP="0027185B">
      <w:pPr>
        <w:rPr>
          <w:lang w:val="hr-HR"/>
        </w:rPr>
      </w:pPr>
      <w:r>
        <w:rPr>
          <w:lang w:val="hr-HR"/>
        </w:rPr>
        <w:t>1. Općina Blato                                     130.000,00 kn          79  %</w:t>
      </w:r>
    </w:p>
    <w:p w:rsidR="008F4542" w:rsidRDefault="008F4542" w:rsidP="0027185B">
      <w:pPr>
        <w:rPr>
          <w:lang w:val="hr-HR"/>
        </w:rPr>
      </w:pPr>
      <w:r>
        <w:rPr>
          <w:lang w:val="hr-HR"/>
        </w:rPr>
        <w:t>2. Eko d.o.o.                                            35.000,00 kn          21  %</w:t>
      </w:r>
    </w:p>
    <w:p w:rsidR="008F4542" w:rsidRDefault="008F4542" w:rsidP="0027185B">
      <w:pPr>
        <w:rPr>
          <w:b/>
          <w:bCs/>
          <w:lang w:val="hr-HR"/>
        </w:rPr>
      </w:pPr>
    </w:p>
    <w:p w:rsidR="008F4542" w:rsidRDefault="008F4542" w:rsidP="0027185B">
      <w:pPr>
        <w:rPr>
          <w:b/>
          <w:bCs/>
          <w:lang w:val="hr-HR"/>
        </w:rPr>
      </w:pPr>
    </w:p>
    <w:p w:rsidR="008F4542" w:rsidRDefault="008F4542" w:rsidP="0027185B">
      <w:pPr>
        <w:rPr>
          <w:b/>
          <w:bCs/>
          <w:lang w:val="hr-HR"/>
        </w:rPr>
      </w:pPr>
      <w:r>
        <w:rPr>
          <w:b/>
          <w:bCs/>
          <w:lang w:val="hr-HR"/>
        </w:rPr>
        <w:t xml:space="preserve"> 3.  ODRŽAVANJE JAVNIH ZELENIH POVRŠINA:</w:t>
      </w:r>
    </w:p>
    <w:p w:rsidR="008F4542" w:rsidRDefault="008F4542" w:rsidP="0027185B">
      <w:pPr>
        <w:rPr>
          <w:lang w:val="hr-HR"/>
        </w:rPr>
      </w:pPr>
    </w:p>
    <w:p w:rsidR="008F4542" w:rsidRDefault="008F4542" w:rsidP="0027185B">
      <w:pPr>
        <w:rPr>
          <w:lang w:val="hr-HR"/>
        </w:rPr>
      </w:pPr>
      <w:r>
        <w:rPr>
          <w:lang w:val="hr-HR"/>
        </w:rPr>
        <w:t xml:space="preserve">Održavanje javno-zelenih površina uključuje orezivanje i čišćenje nasada, proljetno okopavanje i zalijevanje, košenje travnjaka, obnova i popuna nasada, te sezonska sadnja i preventivna zaštita lipa, održavanje dječjih igrališta, održavanje nogometnog igrališta, te održavanje nasada, živice, travnjaka i fontane u „gradskom parku“. Izvršit će se  obavezna preventivna deratizacija i dezinsekcija. Na malom igralištu postavit će se još dva 8-m rasvjetna stupa i dvanaest reflektora, kako bi se sportski sadržaji mogli odigravati u noćnim satima.                                                   </w:t>
      </w:r>
    </w:p>
    <w:p w:rsidR="008F4542" w:rsidRDefault="008F4542" w:rsidP="0027185B">
      <w:pPr>
        <w:rPr>
          <w:lang w:val="hr-HR"/>
        </w:rPr>
      </w:pPr>
    </w:p>
    <w:p w:rsidR="008F4542" w:rsidRDefault="008F4542" w:rsidP="0027185B">
      <w:pPr>
        <w:rPr>
          <w:lang w:val="hr-HR"/>
        </w:rPr>
      </w:pPr>
      <w:r>
        <w:rPr>
          <w:lang w:val="hr-HR"/>
        </w:rPr>
        <w:t>Vrijednost radova:                              320.000,00 kn</w:t>
      </w:r>
    </w:p>
    <w:p w:rsidR="008F4542" w:rsidRDefault="008F4542" w:rsidP="0027185B">
      <w:pPr>
        <w:rPr>
          <w:lang w:val="hr-HR"/>
        </w:rPr>
      </w:pPr>
      <w:r>
        <w:rPr>
          <w:lang w:val="hr-HR"/>
        </w:rPr>
        <w:t>Izvori financiranja:</w:t>
      </w:r>
    </w:p>
    <w:p w:rsidR="008F4542" w:rsidRDefault="008F4542" w:rsidP="0027185B">
      <w:pPr>
        <w:rPr>
          <w:lang w:val="hr-HR"/>
        </w:rPr>
      </w:pPr>
    </w:p>
    <w:p w:rsidR="008F4542" w:rsidRDefault="008F4542" w:rsidP="0027185B">
      <w:pPr>
        <w:rPr>
          <w:lang w:val="hr-HR"/>
        </w:rPr>
      </w:pPr>
      <w:r>
        <w:rPr>
          <w:lang w:val="hr-HR"/>
        </w:rPr>
        <w:t>1. Općina Blato                                   320.000,00 kn          100 %</w:t>
      </w:r>
    </w:p>
    <w:p w:rsidR="008F4542" w:rsidRDefault="008F4542" w:rsidP="0027185B">
      <w:pPr>
        <w:pStyle w:val="Heading1"/>
      </w:pPr>
    </w:p>
    <w:p w:rsidR="008F4542" w:rsidRDefault="008F4542" w:rsidP="0027185B">
      <w:pPr>
        <w:pStyle w:val="Heading1"/>
      </w:pPr>
    </w:p>
    <w:p w:rsidR="008F4542" w:rsidRDefault="008F4542" w:rsidP="0027185B">
      <w:pPr>
        <w:pStyle w:val="Heading1"/>
      </w:pPr>
      <w:r>
        <w:t>4.  ODRŽAVANJE JAVNE RASVJETE:</w:t>
      </w:r>
    </w:p>
    <w:p w:rsidR="008F4542" w:rsidRDefault="008F4542" w:rsidP="0027185B">
      <w:pPr>
        <w:rPr>
          <w:lang w:val="hr-HR"/>
        </w:rPr>
      </w:pPr>
    </w:p>
    <w:p w:rsidR="008F4542" w:rsidRDefault="008F4542" w:rsidP="0027185B">
      <w:pPr>
        <w:rPr>
          <w:lang w:val="hr-HR"/>
        </w:rPr>
      </w:pPr>
      <w:r>
        <w:rPr>
          <w:lang w:val="hr-HR"/>
        </w:rPr>
        <w:t xml:space="preserve">Upravljanje, postavljanje, održavanje objekata i uređaja javne rasvjete osigurava kontinuirano funkcioniranje javne rasvjete uključujući podmiru troškova električne energije za rasvjetljavanje javnih površina. Pošto će se postaviti ekološka javna rasvjeta u Blatu, u slijedećoj godini će biti znatna ušteda električne energije.                                                                                                   </w:t>
      </w:r>
    </w:p>
    <w:p w:rsidR="008F4542" w:rsidRDefault="008F4542" w:rsidP="0027185B">
      <w:pPr>
        <w:ind w:left="720"/>
        <w:rPr>
          <w:lang w:val="hr-HR"/>
        </w:rPr>
      </w:pPr>
    </w:p>
    <w:p w:rsidR="008F4542" w:rsidRDefault="008F4542" w:rsidP="0027185B">
      <w:pPr>
        <w:rPr>
          <w:lang w:val="hr-HR"/>
        </w:rPr>
      </w:pPr>
      <w:r>
        <w:rPr>
          <w:lang w:val="hr-HR"/>
        </w:rPr>
        <w:t>Vrijednost radova:                                520.000,00 kn</w:t>
      </w:r>
    </w:p>
    <w:p w:rsidR="008F4542" w:rsidRDefault="008F4542" w:rsidP="0027185B">
      <w:pPr>
        <w:rPr>
          <w:lang w:val="hr-HR"/>
        </w:rPr>
      </w:pPr>
      <w:r>
        <w:rPr>
          <w:lang w:val="hr-HR"/>
        </w:rPr>
        <w:t>Izvori financiranja:</w:t>
      </w:r>
    </w:p>
    <w:p w:rsidR="008F4542" w:rsidRDefault="008F4542" w:rsidP="0027185B">
      <w:pPr>
        <w:rPr>
          <w:lang w:val="hr-HR"/>
        </w:rPr>
      </w:pPr>
    </w:p>
    <w:p w:rsidR="008F4542" w:rsidRDefault="008F4542" w:rsidP="0027185B">
      <w:pPr>
        <w:rPr>
          <w:lang w:val="hr-HR"/>
        </w:rPr>
      </w:pPr>
      <w:r>
        <w:rPr>
          <w:lang w:val="hr-HR"/>
        </w:rPr>
        <w:t>1. Općina Blato                                     520.000,00 kn          100 %</w:t>
      </w:r>
    </w:p>
    <w:p w:rsidR="008F4542" w:rsidRDefault="008F4542" w:rsidP="0027185B">
      <w:pPr>
        <w:ind w:left="720"/>
        <w:rPr>
          <w:lang w:val="hr-HR"/>
        </w:rPr>
      </w:pPr>
    </w:p>
    <w:p w:rsidR="008F4542" w:rsidRDefault="008F4542" w:rsidP="0027185B">
      <w:pPr>
        <w:ind w:left="720"/>
        <w:rPr>
          <w:lang w:val="hr-HR"/>
        </w:rPr>
      </w:pPr>
    </w:p>
    <w:p w:rsidR="008F4542" w:rsidRDefault="008F4542" w:rsidP="0027185B">
      <w:pPr>
        <w:rPr>
          <w:b/>
          <w:bCs/>
          <w:lang w:val="hr-HR"/>
        </w:rPr>
      </w:pPr>
      <w:r>
        <w:rPr>
          <w:b/>
          <w:bCs/>
          <w:lang w:val="hr-HR"/>
        </w:rPr>
        <w:t>5. ODRŽAVANJE MELIORACIJSKIH KANALA</w:t>
      </w:r>
    </w:p>
    <w:p w:rsidR="008F4542" w:rsidRDefault="008F4542" w:rsidP="0027185B">
      <w:pPr>
        <w:rPr>
          <w:b/>
          <w:bCs/>
          <w:lang w:val="hr-HR"/>
        </w:rPr>
      </w:pPr>
    </w:p>
    <w:p w:rsidR="008F4542" w:rsidRDefault="008F4542" w:rsidP="0027185B">
      <w:pPr>
        <w:rPr>
          <w:b/>
          <w:bCs/>
          <w:lang w:val="hr-HR"/>
        </w:rPr>
      </w:pPr>
      <w:r>
        <w:rPr>
          <w:lang w:val="hr-HR"/>
        </w:rPr>
        <w:t xml:space="preserve">Održavanje kišnih slivnika, taložnica i odvodnih kanala vrši se prema potrebi, a generalno čišćenje se obavljalo prije jesenskih kiša.  </w:t>
      </w:r>
    </w:p>
    <w:p w:rsidR="008F4542" w:rsidRDefault="008F4542" w:rsidP="0027185B">
      <w:pPr>
        <w:rPr>
          <w:b/>
          <w:bCs/>
          <w:lang w:val="hr-HR"/>
        </w:rPr>
      </w:pPr>
    </w:p>
    <w:p w:rsidR="008F4542" w:rsidRDefault="008F4542" w:rsidP="0027185B">
      <w:pPr>
        <w:rPr>
          <w:lang w:val="hr-HR"/>
        </w:rPr>
      </w:pPr>
      <w:r>
        <w:rPr>
          <w:lang w:val="hr-HR"/>
        </w:rPr>
        <w:t>Vrijednost radova:                                  10.000,00 kn</w:t>
      </w:r>
    </w:p>
    <w:p w:rsidR="008F4542" w:rsidRDefault="008F4542" w:rsidP="0027185B">
      <w:pPr>
        <w:rPr>
          <w:lang w:val="hr-HR"/>
        </w:rPr>
      </w:pPr>
      <w:r>
        <w:rPr>
          <w:lang w:val="hr-HR"/>
        </w:rPr>
        <w:t>Izvori financiranja:</w:t>
      </w:r>
    </w:p>
    <w:p w:rsidR="008F4542" w:rsidRDefault="008F4542" w:rsidP="0027185B">
      <w:pPr>
        <w:rPr>
          <w:lang w:val="hr-HR"/>
        </w:rPr>
      </w:pPr>
    </w:p>
    <w:p w:rsidR="008F4542" w:rsidRDefault="008F4542" w:rsidP="0027185B">
      <w:pPr>
        <w:ind w:left="720"/>
        <w:rPr>
          <w:lang w:val="hr-HR"/>
        </w:rPr>
      </w:pPr>
    </w:p>
    <w:p w:rsidR="008F4542" w:rsidRDefault="008F4542" w:rsidP="0027185B">
      <w:pPr>
        <w:rPr>
          <w:b/>
          <w:bCs/>
          <w:lang w:val="hr-HR"/>
        </w:rPr>
      </w:pPr>
      <w:r>
        <w:rPr>
          <w:lang w:val="hr-HR"/>
        </w:rPr>
        <w:t>1</w:t>
      </w:r>
      <w:r w:rsidRPr="00B9111D">
        <w:rPr>
          <w:lang w:val="hr-HR"/>
        </w:rPr>
        <w:t xml:space="preserve">. </w:t>
      </w:r>
      <w:r>
        <w:rPr>
          <w:lang w:val="hr-HR"/>
        </w:rPr>
        <w:t>Općina Blato                                       10.000,00 kn           100 %</w:t>
      </w:r>
    </w:p>
    <w:p w:rsidR="008F4542" w:rsidRDefault="008F4542" w:rsidP="0027185B">
      <w:pPr>
        <w:rPr>
          <w:b/>
          <w:bCs/>
          <w:lang w:val="hr-HR"/>
        </w:rPr>
      </w:pPr>
    </w:p>
    <w:p w:rsidR="008F4542" w:rsidRDefault="008F4542" w:rsidP="0027185B">
      <w:pPr>
        <w:rPr>
          <w:lang w:val="hr-HR"/>
        </w:rPr>
      </w:pPr>
    </w:p>
    <w:p w:rsidR="008F4542" w:rsidRDefault="008F4542" w:rsidP="0027185B">
      <w:pPr>
        <w:pStyle w:val="Heading1"/>
      </w:pPr>
      <w:r>
        <w:t>6. ODRŽAVANJE GROBLJA:</w:t>
      </w:r>
    </w:p>
    <w:p w:rsidR="008F4542" w:rsidRDefault="008F4542" w:rsidP="0027185B">
      <w:pPr>
        <w:rPr>
          <w:lang w:val="hr-HR"/>
        </w:rPr>
      </w:pPr>
    </w:p>
    <w:p w:rsidR="008F4542" w:rsidRDefault="008F4542" w:rsidP="0027185B">
      <w:pPr>
        <w:rPr>
          <w:lang w:val="hr-HR"/>
        </w:rPr>
      </w:pPr>
      <w:r>
        <w:rPr>
          <w:lang w:val="hr-HR"/>
        </w:rPr>
        <w:t>Groblje će se održavati temeljem „Odluke o groblju“ i “ Plana i programa Eko-a d.o.o. za 2020. god.“ , a uređenje „Starog groblja“ ćemo izvršiti  pred „Uskrs“ i blagdan „Svih svetih“. U slijedećoj godini planira se postavljanje novih solarnih rasvjetnih stupova.</w:t>
      </w:r>
    </w:p>
    <w:p w:rsidR="008F4542" w:rsidRDefault="008F4542" w:rsidP="0027185B">
      <w:pPr>
        <w:rPr>
          <w:lang w:val="hr-HR"/>
        </w:rPr>
      </w:pPr>
    </w:p>
    <w:p w:rsidR="008F4542" w:rsidRDefault="008F4542" w:rsidP="0027185B">
      <w:pPr>
        <w:rPr>
          <w:lang w:val="hr-HR"/>
        </w:rPr>
      </w:pPr>
      <w:r>
        <w:rPr>
          <w:lang w:val="hr-HR"/>
        </w:rPr>
        <w:t>Vrijednost radova:                                 120.000,00 kn</w:t>
      </w:r>
    </w:p>
    <w:p w:rsidR="008F4542" w:rsidRDefault="008F4542" w:rsidP="0027185B">
      <w:pPr>
        <w:rPr>
          <w:lang w:val="hr-HR"/>
        </w:rPr>
      </w:pPr>
      <w:r>
        <w:rPr>
          <w:lang w:val="hr-HR"/>
        </w:rPr>
        <w:t>Izvori financiranja:</w:t>
      </w:r>
    </w:p>
    <w:p w:rsidR="008F4542" w:rsidRDefault="008F4542" w:rsidP="0027185B">
      <w:pPr>
        <w:rPr>
          <w:lang w:val="hr-HR"/>
        </w:rPr>
      </w:pPr>
    </w:p>
    <w:p w:rsidR="008F4542" w:rsidRDefault="008F4542" w:rsidP="0027185B">
      <w:pPr>
        <w:rPr>
          <w:lang w:val="hr-HR"/>
        </w:rPr>
      </w:pPr>
      <w:r>
        <w:rPr>
          <w:lang w:val="hr-HR"/>
        </w:rPr>
        <w:t>1. Eko d.o.o.                                           120.000,00 kn          100 %</w:t>
      </w:r>
    </w:p>
    <w:p w:rsidR="008F4542" w:rsidRDefault="008F4542" w:rsidP="0027185B">
      <w:pPr>
        <w:rPr>
          <w:b/>
          <w:bCs/>
          <w:lang w:val="hr-HR"/>
        </w:rPr>
      </w:pPr>
    </w:p>
    <w:p w:rsidR="008F4542" w:rsidRDefault="008F4542" w:rsidP="0027185B">
      <w:pPr>
        <w:rPr>
          <w:b/>
          <w:bCs/>
          <w:lang w:val="hr-HR"/>
        </w:rPr>
      </w:pPr>
    </w:p>
    <w:p w:rsidR="008F4542" w:rsidRDefault="008F4542" w:rsidP="0027185B">
      <w:pPr>
        <w:rPr>
          <w:b/>
          <w:bCs/>
          <w:lang w:val="hr-HR"/>
        </w:rPr>
      </w:pPr>
    </w:p>
    <w:p w:rsidR="008F4542" w:rsidRDefault="008F4542" w:rsidP="0027185B">
      <w:pPr>
        <w:rPr>
          <w:b/>
          <w:bCs/>
          <w:lang w:val="hr-HR"/>
        </w:rPr>
      </w:pPr>
    </w:p>
    <w:p w:rsidR="008F4542" w:rsidRDefault="008F4542" w:rsidP="0027185B">
      <w:pPr>
        <w:rPr>
          <w:b/>
          <w:bCs/>
          <w:lang w:val="hr-HR"/>
        </w:rPr>
      </w:pPr>
    </w:p>
    <w:p w:rsidR="008F4542" w:rsidRDefault="008F4542" w:rsidP="0027185B">
      <w:pPr>
        <w:rPr>
          <w:b/>
          <w:bCs/>
          <w:lang w:val="hr-HR"/>
        </w:rPr>
      </w:pPr>
    </w:p>
    <w:p w:rsidR="008F4542" w:rsidRDefault="008F4542" w:rsidP="0027185B">
      <w:pPr>
        <w:rPr>
          <w:b/>
          <w:bCs/>
          <w:lang w:val="hr-HR"/>
        </w:rPr>
      </w:pPr>
      <w:r>
        <w:rPr>
          <w:b/>
          <w:bCs/>
          <w:lang w:val="hr-HR"/>
        </w:rPr>
        <w:t>7.  ODRŽAVANJE NERAZVRSTANIH CESTA</w:t>
      </w:r>
    </w:p>
    <w:p w:rsidR="008F4542" w:rsidRDefault="008F4542" w:rsidP="0027185B">
      <w:pPr>
        <w:rPr>
          <w:lang w:val="hr-HR"/>
        </w:rPr>
      </w:pPr>
    </w:p>
    <w:p w:rsidR="008F4542" w:rsidRDefault="008F4542" w:rsidP="0027185B">
      <w:pPr>
        <w:rPr>
          <w:lang w:val="hr-HR"/>
        </w:rPr>
      </w:pPr>
      <w:r>
        <w:rPr>
          <w:lang w:val="hr-HR"/>
        </w:rPr>
        <w:t>Temeljem Plana i programa Općine Blato za održavanje nerazvrstanih cesta na području Općine Blato u 2021. godine izdvojit će se 50.000 kn.</w:t>
      </w:r>
      <w:r w:rsidRPr="004B05B9">
        <w:rPr>
          <w:lang w:val="hr-HR"/>
        </w:rPr>
        <w:t xml:space="preserve"> </w:t>
      </w:r>
      <w:r>
        <w:rPr>
          <w:lang w:val="hr-HR"/>
        </w:rPr>
        <w:t>Nastaviti će se košnja nerazvstanih puteva sa vozilom „Unimog“ prema ustaljenom rasporedu.</w:t>
      </w:r>
    </w:p>
    <w:p w:rsidR="008F4542" w:rsidRDefault="008F4542" w:rsidP="0027185B">
      <w:pPr>
        <w:rPr>
          <w:lang w:val="hr-HR"/>
        </w:rPr>
      </w:pPr>
    </w:p>
    <w:p w:rsidR="008F4542" w:rsidRDefault="008F4542" w:rsidP="0027185B">
      <w:pPr>
        <w:rPr>
          <w:b/>
          <w:bCs/>
          <w:lang w:val="hr-HR"/>
        </w:rPr>
      </w:pPr>
    </w:p>
    <w:p w:rsidR="008F4542" w:rsidRPr="00353906" w:rsidRDefault="008F4542" w:rsidP="0027185B">
      <w:pPr>
        <w:rPr>
          <w:b/>
          <w:bCs/>
          <w:lang w:val="hr-HR"/>
        </w:rPr>
      </w:pPr>
      <w:r>
        <w:rPr>
          <w:b/>
          <w:bCs/>
          <w:lang w:val="hr-HR"/>
        </w:rPr>
        <w:t xml:space="preserve">8.  INTERVENCIJE  U SLUČAJU ONEČIŠĆENJA MORA </w:t>
      </w:r>
    </w:p>
    <w:p w:rsidR="008F4542" w:rsidRDefault="008F4542" w:rsidP="0027185B">
      <w:pPr>
        <w:rPr>
          <w:lang w:val="hr-HR"/>
        </w:rPr>
      </w:pPr>
    </w:p>
    <w:p w:rsidR="008F4542" w:rsidRDefault="008F4542" w:rsidP="0027185B">
      <w:pPr>
        <w:rPr>
          <w:lang w:val="hr-HR"/>
        </w:rPr>
      </w:pPr>
      <w:r>
        <w:rPr>
          <w:lang w:val="hr-HR"/>
        </w:rPr>
        <w:t xml:space="preserve">U slučaju ekoloških katastrofa, odnosno onečišćenja mora Općina Blato će u svom proračunu za slijedeću godinu osigurati 10.000,00 kn.   </w:t>
      </w:r>
    </w:p>
    <w:p w:rsidR="008F4542" w:rsidRDefault="008F4542" w:rsidP="0027185B">
      <w:pPr>
        <w:rPr>
          <w:lang w:val="hr-HR"/>
        </w:rPr>
      </w:pPr>
    </w:p>
    <w:p w:rsidR="008F4542" w:rsidRDefault="008F4542" w:rsidP="0027185B">
      <w:pPr>
        <w:rPr>
          <w:lang w:val="hr-HR"/>
        </w:rPr>
      </w:pPr>
    </w:p>
    <w:p w:rsidR="008F4542" w:rsidRPr="001F568E" w:rsidRDefault="008F4542" w:rsidP="0027185B">
      <w:pPr>
        <w:rPr>
          <w:b/>
          <w:bCs/>
          <w:lang w:val="hr-HR"/>
        </w:rPr>
      </w:pPr>
      <w:r w:rsidRPr="001F568E">
        <w:rPr>
          <w:b/>
          <w:bCs/>
          <w:lang w:val="hr-HR"/>
        </w:rPr>
        <w:t xml:space="preserve">9. ZBRINJAVANJE  NAPUŠTENIH PASA </w:t>
      </w:r>
    </w:p>
    <w:p w:rsidR="008F4542" w:rsidRDefault="008F4542" w:rsidP="0027185B">
      <w:pPr>
        <w:rPr>
          <w:lang w:val="hr-HR"/>
        </w:rPr>
      </w:pPr>
    </w:p>
    <w:p w:rsidR="008F4542" w:rsidRDefault="008F4542" w:rsidP="0027185B">
      <w:pPr>
        <w:rPr>
          <w:lang w:val="hr-HR"/>
        </w:rPr>
      </w:pPr>
      <w:r>
        <w:rPr>
          <w:lang w:val="hr-HR"/>
        </w:rPr>
        <w:t>Za zbrinjavanje napuštenih pasa izdvojit će se 27.000,00 kn.</w:t>
      </w:r>
    </w:p>
    <w:p w:rsidR="008F4542" w:rsidRDefault="008F4542" w:rsidP="0027185B">
      <w:pPr>
        <w:rPr>
          <w:lang w:val="hr-HR"/>
        </w:rPr>
      </w:pPr>
    </w:p>
    <w:p w:rsidR="008F4542" w:rsidRDefault="008F4542" w:rsidP="0027185B">
      <w:pPr>
        <w:pStyle w:val="Heading1"/>
      </w:pPr>
    </w:p>
    <w:p w:rsidR="008F4542" w:rsidRDefault="008F4542" w:rsidP="0027185B">
      <w:pPr>
        <w:rPr>
          <w:lang w:val="hr-HR"/>
        </w:rPr>
      </w:pPr>
      <w:r w:rsidRPr="00667D35">
        <w:rPr>
          <w:b/>
          <w:bCs/>
          <w:lang w:val="hr-HR"/>
        </w:rPr>
        <w:t>10.</w:t>
      </w:r>
      <w:r>
        <w:rPr>
          <w:lang w:val="hr-HR"/>
        </w:rPr>
        <w:t xml:space="preserve"> </w:t>
      </w:r>
      <w:r w:rsidRPr="00667D35">
        <w:rPr>
          <w:b/>
          <w:bCs/>
          <w:lang w:val="hr-HR"/>
        </w:rPr>
        <w:t>ODRŽAVANJE NASELJA POTIRNA</w:t>
      </w:r>
      <w:r>
        <w:rPr>
          <w:lang w:val="hr-HR"/>
        </w:rPr>
        <w:t xml:space="preserve">       </w:t>
      </w:r>
    </w:p>
    <w:p w:rsidR="008F4542" w:rsidRDefault="008F4542" w:rsidP="0027185B">
      <w:pPr>
        <w:rPr>
          <w:lang w:val="hr-HR"/>
        </w:rPr>
      </w:pPr>
      <w:r>
        <w:rPr>
          <w:lang w:val="hr-HR"/>
        </w:rPr>
        <w:t xml:space="preserve"> </w:t>
      </w:r>
    </w:p>
    <w:p w:rsidR="008F4542" w:rsidRDefault="008F4542" w:rsidP="0027185B">
      <w:pPr>
        <w:rPr>
          <w:lang w:val="hr-HR"/>
        </w:rPr>
      </w:pPr>
      <w:r>
        <w:rPr>
          <w:lang w:val="hr-HR"/>
        </w:rPr>
        <w:t>Za održavanje komunalne infrastrukture naselja Potirna planira se utrošiti 50.000,00 kn iz proračuna Općine Blato. Djelatnici EKO –a d.o.o. hortikulturno će održavati trg u Potirni.</w:t>
      </w:r>
    </w:p>
    <w:p w:rsidR="008F4542" w:rsidRDefault="008F4542" w:rsidP="0027185B">
      <w:pPr>
        <w:pStyle w:val="Heading1"/>
      </w:pPr>
    </w:p>
    <w:p w:rsidR="008F4542" w:rsidRDefault="008F4542" w:rsidP="0027185B">
      <w:pPr>
        <w:pStyle w:val="Heading1"/>
      </w:pPr>
    </w:p>
    <w:p w:rsidR="008F4542" w:rsidRDefault="008F4542" w:rsidP="0027185B">
      <w:pPr>
        <w:pStyle w:val="Heading1"/>
        <w:rPr>
          <w:b w:val="0"/>
          <w:bCs w:val="0"/>
        </w:rPr>
      </w:pPr>
      <w:r>
        <w:t>11.  OSTALO ODRŽAVANJE:</w:t>
      </w:r>
    </w:p>
    <w:p w:rsidR="008F4542" w:rsidRDefault="008F4542" w:rsidP="0027185B">
      <w:pPr>
        <w:rPr>
          <w:lang w:val="hr-HR"/>
        </w:rPr>
      </w:pPr>
      <w:r>
        <w:rPr>
          <w:lang w:val="hr-HR"/>
        </w:rPr>
        <w:t xml:space="preserve">    </w:t>
      </w:r>
    </w:p>
    <w:p w:rsidR="008F4542" w:rsidRDefault="008F4542" w:rsidP="0027185B">
      <w:pPr>
        <w:rPr>
          <w:lang w:val="hr-HR"/>
        </w:rPr>
      </w:pPr>
      <w:r>
        <w:rPr>
          <w:lang w:val="hr-HR"/>
        </w:rPr>
        <w:t xml:space="preserve">Pod ostalim održavanjem podrazumijevamo: održavanje plaža; najam kemijskih WC-a za plaže; najam hale za izdvojeno skupljanje otpada, nabavka i popravak dekorativnih elemenata za blagdansko ukrašavanje; nabavka košarica za sitni otpad  i najam auto košare.                                                                               </w:t>
      </w:r>
    </w:p>
    <w:p w:rsidR="008F4542" w:rsidRDefault="008F4542" w:rsidP="0027185B">
      <w:pPr>
        <w:pStyle w:val="Heading1"/>
      </w:pPr>
    </w:p>
    <w:p w:rsidR="008F4542" w:rsidRDefault="008F4542" w:rsidP="0027185B">
      <w:pPr>
        <w:rPr>
          <w:lang w:val="hr-HR"/>
        </w:rPr>
      </w:pPr>
    </w:p>
    <w:p w:rsidR="008F4542" w:rsidRDefault="008F4542" w:rsidP="0027185B">
      <w:pPr>
        <w:rPr>
          <w:lang w:val="hr-HR"/>
        </w:rPr>
      </w:pPr>
      <w:r>
        <w:rPr>
          <w:lang w:val="hr-HR"/>
        </w:rPr>
        <w:t>Vrijednost radova:                                 180.000,00 kn</w:t>
      </w:r>
    </w:p>
    <w:p w:rsidR="008F4542" w:rsidRDefault="008F4542" w:rsidP="0027185B">
      <w:pPr>
        <w:rPr>
          <w:lang w:val="hr-HR"/>
        </w:rPr>
      </w:pPr>
      <w:r>
        <w:rPr>
          <w:lang w:val="hr-HR"/>
        </w:rPr>
        <w:t>Izvori financiranja:</w:t>
      </w:r>
    </w:p>
    <w:p w:rsidR="008F4542" w:rsidRDefault="008F4542" w:rsidP="0027185B">
      <w:pPr>
        <w:rPr>
          <w:lang w:val="hr-HR"/>
        </w:rPr>
      </w:pPr>
    </w:p>
    <w:p w:rsidR="008F4542" w:rsidRDefault="008F4542" w:rsidP="0027185B">
      <w:pPr>
        <w:rPr>
          <w:lang w:val="hr-HR"/>
        </w:rPr>
      </w:pPr>
      <w:r>
        <w:rPr>
          <w:lang w:val="hr-HR"/>
        </w:rPr>
        <w:t>1. Općina Blato                                      160.000,00 kn          89 %</w:t>
      </w:r>
    </w:p>
    <w:p w:rsidR="008F4542" w:rsidRDefault="008F4542" w:rsidP="0027185B">
      <w:pPr>
        <w:rPr>
          <w:lang w:val="hr-HR"/>
        </w:rPr>
      </w:pPr>
      <w:r>
        <w:rPr>
          <w:lang w:val="hr-HR"/>
        </w:rPr>
        <w:t>2. Eko d.o.o.                                             20.000,00 kn          11 %</w:t>
      </w:r>
    </w:p>
    <w:p w:rsidR="008F4542" w:rsidRDefault="008F4542" w:rsidP="0027185B">
      <w:pPr>
        <w:rPr>
          <w:lang w:val="hr-HR"/>
        </w:rPr>
      </w:pPr>
    </w:p>
    <w:p w:rsidR="008F4542" w:rsidRDefault="008F4542" w:rsidP="0027185B">
      <w:pPr>
        <w:rPr>
          <w:lang w:val="hr-HR"/>
        </w:rPr>
      </w:pPr>
      <w:r>
        <w:rPr>
          <w:lang w:val="hr-HR"/>
        </w:rPr>
        <w:t xml:space="preserve">       </w:t>
      </w:r>
    </w:p>
    <w:p w:rsidR="008F4542" w:rsidRDefault="008F4542" w:rsidP="0027185B">
      <w:pPr>
        <w:rPr>
          <w:lang w:val="hr-HR"/>
        </w:rPr>
      </w:pPr>
    </w:p>
    <w:p w:rsidR="008F4542" w:rsidRDefault="008F4542" w:rsidP="0027185B">
      <w:pPr>
        <w:rPr>
          <w:lang w:val="hr-HR"/>
        </w:rPr>
      </w:pPr>
    </w:p>
    <w:p w:rsidR="008F4542" w:rsidRDefault="008F4542" w:rsidP="0027185B">
      <w:pPr>
        <w:rPr>
          <w:lang w:val="hr-HR"/>
        </w:rPr>
      </w:pPr>
    </w:p>
    <w:p w:rsidR="008F4542" w:rsidRDefault="008F4542" w:rsidP="0027185B">
      <w:pPr>
        <w:rPr>
          <w:lang w:val="hr-HR"/>
        </w:rPr>
      </w:pPr>
    </w:p>
    <w:p w:rsidR="008F4542" w:rsidRDefault="008F4542" w:rsidP="0027185B">
      <w:pPr>
        <w:rPr>
          <w:lang w:val="hr-HR"/>
        </w:rPr>
      </w:pPr>
    </w:p>
    <w:p w:rsidR="008F4542" w:rsidRDefault="008F4542" w:rsidP="0027185B">
      <w:pPr>
        <w:rPr>
          <w:lang w:val="hr-HR"/>
        </w:rPr>
      </w:pPr>
    </w:p>
    <w:p w:rsidR="008F4542" w:rsidRDefault="008F4542" w:rsidP="0027185B">
      <w:pPr>
        <w:rPr>
          <w:lang w:val="hr-HR"/>
        </w:rPr>
      </w:pPr>
    </w:p>
    <w:p w:rsidR="008F4542" w:rsidRDefault="008F4542" w:rsidP="0027185B">
      <w:pPr>
        <w:rPr>
          <w:lang w:val="hr-HR"/>
        </w:rPr>
      </w:pPr>
    </w:p>
    <w:p w:rsidR="008F4542" w:rsidRDefault="008F4542" w:rsidP="0027185B">
      <w:pPr>
        <w:rPr>
          <w:lang w:val="hr-HR"/>
        </w:rPr>
      </w:pPr>
    </w:p>
    <w:p w:rsidR="008F4542" w:rsidRDefault="008F4542" w:rsidP="0027185B">
      <w:pPr>
        <w:pStyle w:val="BodyText"/>
        <w:jc w:val="left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6"/>
        <w:gridCol w:w="3487"/>
        <w:gridCol w:w="1476"/>
        <w:gridCol w:w="1941"/>
        <w:gridCol w:w="2156"/>
      </w:tblGrid>
      <w:tr w:rsidR="008F4542">
        <w:tc>
          <w:tcPr>
            <w:tcW w:w="0" w:type="auto"/>
          </w:tcPr>
          <w:p w:rsidR="008F4542" w:rsidRDefault="008F4542" w:rsidP="00A2748F">
            <w:pPr>
              <w:rPr>
                <w:lang w:val="hr-HR"/>
              </w:rPr>
            </w:pPr>
          </w:p>
        </w:tc>
        <w:tc>
          <w:tcPr>
            <w:tcW w:w="0" w:type="auto"/>
          </w:tcPr>
          <w:p w:rsidR="008F4542" w:rsidRDefault="008F4542" w:rsidP="00A2748F">
            <w:pPr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VRSTE ODRŽAVANJA</w:t>
            </w:r>
          </w:p>
        </w:tc>
        <w:tc>
          <w:tcPr>
            <w:tcW w:w="860" w:type="dxa"/>
          </w:tcPr>
          <w:p w:rsidR="008F4542" w:rsidRPr="00CD646E" w:rsidRDefault="008F4542" w:rsidP="00A2748F">
            <w:pPr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>
              <w:rPr>
                <w:b/>
                <w:bCs/>
                <w:sz w:val="20"/>
                <w:szCs w:val="20"/>
                <w:lang w:val="hr-HR"/>
              </w:rPr>
              <w:t xml:space="preserve">PLANIRANO ZA 2022. </w:t>
            </w:r>
          </w:p>
        </w:tc>
        <w:tc>
          <w:tcPr>
            <w:tcW w:w="1941" w:type="dxa"/>
          </w:tcPr>
          <w:p w:rsidR="008F4542" w:rsidRDefault="008F4542" w:rsidP="00A2748F">
            <w:pPr>
              <w:jc w:val="center"/>
              <w:rPr>
                <w:b/>
                <w:bCs/>
                <w:lang w:val="hr-HR"/>
              </w:rPr>
            </w:pPr>
          </w:p>
        </w:tc>
        <w:tc>
          <w:tcPr>
            <w:tcW w:w="0" w:type="auto"/>
          </w:tcPr>
          <w:p w:rsidR="008F4542" w:rsidRPr="00AE3955" w:rsidRDefault="008F4542" w:rsidP="00A2748F">
            <w:pPr>
              <w:rPr>
                <w:b/>
                <w:bCs/>
                <w:sz w:val="20"/>
                <w:szCs w:val="20"/>
                <w:lang w:val="hr-HR"/>
              </w:rPr>
            </w:pPr>
            <w:r w:rsidRPr="00AE3955">
              <w:rPr>
                <w:b/>
                <w:bCs/>
                <w:sz w:val="20"/>
                <w:szCs w:val="20"/>
                <w:lang w:val="hr-HR"/>
              </w:rPr>
              <w:t>IZVORI FINANCIRANJA</w:t>
            </w:r>
          </w:p>
        </w:tc>
      </w:tr>
      <w:tr w:rsidR="008F4542" w:rsidRPr="00CE7EE9">
        <w:tc>
          <w:tcPr>
            <w:tcW w:w="0" w:type="auto"/>
          </w:tcPr>
          <w:p w:rsidR="008F4542" w:rsidRDefault="008F4542" w:rsidP="00A2748F">
            <w:pPr>
              <w:rPr>
                <w:lang w:val="hr-HR"/>
              </w:rPr>
            </w:pPr>
            <w:r>
              <w:rPr>
                <w:lang w:val="hr-HR"/>
              </w:rPr>
              <w:t>1.</w:t>
            </w:r>
          </w:p>
        </w:tc>
        <w:tc>
          <w:tcPr>
            <w:tcW w:w="0" w:type="auto"/>
          </w:tcPr>
          <w:p w:rsidR="008F4542" w:rsidRDefault="008F4542" w:rsidP="00A2748F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ČISTOĆE JAVNE POVRŠINE</w:t>
            </w:r>
          </w:p>
        </w:tc>
        <w:tc>
          <w:tcPr>
            <w:tcW w:w="860" w:type="dxa"/>
          </w:tcPr>
          <w:p w:rsidR="008F4542" w:rsidRDefault="008F4542" w:rsidP="00A2748F">
            <w:pPr>
              <w:rPr>
                <w:lang w:val="hr-HR"/>
              </w:rPr>
            </w:pPr>
            <w:r>
              <w:rPr>
                <w:lang w:val="hr-HR"/>
              </w:rPr>
              <w:t>1.000.000,00</w:t>
            </w:r>
          </w:p>
          <w:p w:rsidR="008F4542" w:rsidRDefault="008F4542" w:rsidP="00A2748F">
            <w:pPr>
              <w:rPr>
                <w:lang w:val="hr-HR"/>
              </w:rPr>
            </w:pPr>
            <w:r>
              <w:rPr>
                <w:lang w:val="hr-HR"/>
              </w:rPr>
              <w:t xml:space="preserve">   650.000,00</w:t>
            </w:r>
          </w:p>
          <w:p w:rsidR="008F4542" w:rsidRDefault="008F4542" w:rsidP="00A2748F">
            <w:pPr>
              <w:rPr>
                <w:lang w:val="hr-HR"/>
              </w:rPr>
            </w:pPr>
          </w:p>
        </w:tc>
        <w:tc>
          <w:tcPr>
            <w:tcW w:w="1941" w:type="dxa"/>
          </w:tcPr>
          <w:p w:rsidR="008F4542" w:rsidRDefault="008F4542" w:rsidP="00A2748F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       </w:t>
            </w:r>
          </w:p>
        </w:tc>
        <w:tc>
          <w:tcPr>
            <w:tcW w:w="0" w:type="auto"/>
          </w:tcPr>
          <w:p w:rsidR="008F4542" w:rsidRDefault="008F4542" w:rsidP="00A2748F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OPĆINA BLATO</w:t>
            </w:r>
          </w:p>
          <w:p w:rsidR="008F4542" w:rsidRDefault="008F4542" w:rsidP="00A2748F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EKO d.o.o.</w:t>
            </w:r>
          </w:p>
          <w:p w:rsidR="008F4542" w:rsidRDefault="008F4542" w:rsidP="00A2748F">
            <w:pPr>
              <w:rPr>
                <w:lang w:val="hr-HR"/>
              </w:rPr>
            </w:pPr>
          </w:p>
        </w:tc>
      </w:tr>
      <w:tr w:rsidR="008F4542" w:rsidRPr="00CE7EE9">
        <w:tc>
          <w:tcPr>
            <w:tcW w:w="0" w:type="auto"/>
          </w:tcPr>
          <w:p w:rsidR="008F4542" w:rsidRDefault="008F4542" w:rsidP="00A2748F">
            <w:pPr>
              <w:rPr>
                <w:lang w:val="hr-HR"/>
              </w:rPr>
            </w:pPr>
            <w:r>
              <w:rPr>
                <w:lang w:val="hr-HR"/>
              </w:rPr>
              <w:t>2.</w:t>
            </w:r>
          </w:p>
        </w:tc>
        <w:tc>
          <w:tcPr>
            <w:tcW w:w="0" w:type="auto"/>
          </w:tcPr>
          <w:p w:rsidR="008F4542" w:rsidRDefault="008F4542" w:rsidP="00A2748F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JAVNIH POVRŠINA</w:t>
            </w:r>
          </w:p>
        </w:tc>
        <w:tc>
          <w:tcPr>
            <w:tcW w:w="860" w:type="dxa"/>
          </w:tcPr>
          <w:p w:rsidR="008F4542" w:rsidRDefault="008F4542" w:rsidP="00A2748F">
            <w:pPr>
              <w:rPr>
                <w:lang w:val="hr-HR"/>
              </w:rPr>
            </w:pPr>
            <w:r>
              <w:rPr>
                <w:lang w:val="hr-HR"/>
              </w:rPr>
              <w:t xml:space="preserve">  130.000,00</w:t>
            </w:r>
          </w:p>
          <w:p w:rsidR="008F4542" w:rsidRDefault="008F4542" w:rsidP="00A2748F">
            <w:pPr>
              <w:rPr>
                <w:lang w:val="hr-HR"/>
              </w:rPr>
            </w:pPr>
            <w:r>
              <w:rPr>
                <w:lang w:val="hr-HR"/>
              </w:rPr>
              <w:t xml:space="preserve">    35.000,00</w:t>
            </w:r>
          </w:p>
        </w:tc>
        <w:tc>
          <w:tcPr>
            <w:tcW w:w="1941" w:type="dxa"/>
          </w:tcPr>
          <w:p w:rsidR="008F4542" w:rsidRDefault="008F4542" w:rsidP="00A2748F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  </w:t>
            </w:r>
          </w:p>
        </w:tc>
        <w:tc>
          <w:tcPr>
            <w:tcW w:w="0" w:type="auto"/>
          </w:tcPr>
          <w:p w:rsidR="008F4542" w:rsidRDefault="008F4542" w:rsidP="00A2748F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OPĆINA BLATO</w:t>
            </w:r>
          </w:p>
          <w:p w:rsidR="008F4542" w:rsidRDefault="008F4542" w:rsidP="00A2748F">
            <w:pPr>
              <w:rPr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EKO d.o.o.</w:t>
            </w:r>
          </w:p>
        </w:tc>
      </w:tr>
      <w:tr w:rsidR="008F4542">
        <w:tc>
          <w:tcPr>
            <w:tcW w:w="0" w:type="auto"/>
          </w:tcPr>
          <w:p w:rsidR="008F4542" w:rsidRDefault="008F4542" w:rsidP="00A2748F">
            <w:pPr>
              <w:rPr>
                <w:lang w:val="hr-HR"/>
              </w:rPr>
            </w:pPr>
            <w:r>
              <w:rPr>
                <w:lang w:val="hr-HR"/>
              </w:rPr>
              <w:t>3.</w:t>
            </w:r>
          </w:p>
        </w:tc>
        <w:tc>
          <w:tcPr>
            <w:tcW w:w="0" w:type="auto"/>
          </w:tcPr>
          <w:p w:rsidR="008F4542" w:rsidRDefault="008F4542" w:rsidP="00A2748F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JAVNIH ZELENIH POVRŠINA</w:t>
            </w:r>
          </w:p>
        </w:tc>
        <w:tc>
          <w:tcPr>
            <w:tcW w:w="860" w:type="dxa"/>
          </w:tcPr>
          <w:p w:rsidR="008F4542" w:rsidRDefault="008F4542" w:rsidP="00A2748F">
            <w:pPr>
              <w:rPr>
                <w:lang w:val="hr-HR"/>
              </w:rPr>
            </w:pPr>
            <w:r>
              <w:rPr>
                <w:lang w:val="hr-HR"/>
              </w:rPr>
              <w:t xml:space="preserve">  320.000,00</w:t>
            </w:r>
          </w:p>
        </w:tc>
        <w:tc>
          <w:tcPr>
            <w:tcW w:w="1941" w:type="dxa"/>
          </w:tcPr>
          <w:p w:rsidR="008F4542" w:rsidRDefault="008F4542" w:rsidP="00A2748F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</w:t>
            </w:r>
          </w:p>
        </w:tc>
        <w:tc>
          <w:tcPr>
            <w:tcW w:w="0" w:type="auto"/>
          </w:tcPr>
          <w:p w:rsidR="008F4542" w:rsidRDefault="008F4542" w:rsidP="00A2748F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OPĆINA BLATO</w:t>
            </w:r>
          </w:p>
        </w:tc>
      </w:tr>
      <w:tr w:rsidR="008F4542">
        <w:tc>
          <w:tcPr>
            <w:tcW w:w="0" w:type="auto"/>
          </w:tcPr>
          <w:p w:rsidR="008F4542" w:rsidRDefault="008F4542" w:rsidP="00A2748F">
            <w:pPr>
              <w:rPr>
                <w:lang w:val="hr-HR"/>
              </w:rPr>
            </w:pPr>
            <w:r>
              <w:rPr>
                <w:lang w:val="hr-HR"/>
              </w:rPr>
              <w:t>4.</w:t>
            </w:r>
          </w:p>
        </w:tc>
        <w:tc>
          <w:tcPr>
            <w:tcW w:w="0" w:type="auto"/>
          </w:tcPr>
          <w:p w:rsidR="008F4542" w:rsidRDefault="008F4542" w:rsidP="00A2748F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JAVNE RASVJETE</w:t>
            </w:r>
          </w:p>
        </w:tc>
        <w:tc>
          <w:tcPr>
            <w:tcW w:w="860" w:type="dxa"/>
          </w:tcPr>
          <w:p w:rsidR="008F4542" w:rsidRDefault="008F4542" w:rsidP="00A2748F">
            <w:pPr>
              <w:rPr>
                <w:lang w:val="hr-HR"/>
              </w:rPr>
            </w:pPr>
            <w:r>
              <w:rPr>
                <w:lang w:val="hr-HR"/>
              </w:rPr>
              <w:t xml:space="preserve"> 520.000,00</w:t>
            </w:r>
          </w:p>
        </w:tc>
        <w:tc>
          <w:tcPr>
            <w:tcW w:w="1941" w:type="dxa"/>
          </w:tcPr>
          <w:p w:rsidR="008F4542" w:rsidRDefault="008F4542" w:rsidP="00A2748F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</w:t>
            </w:r>
          </w:p>
        </w:tc>
        <w:tc>
          <w:tcPr>
            <w:tcW w:w="0" w:type="auto"/>
          </w:tcPr>
          <w:p w:rsidR="008F4542" w:rsidRDefault="008F4542" w:rsidP="00A2748F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OPĆINA BLATO </w:t>
            </w:r>
          </w:p>
        </w:tc>
      </w:tr>
      <w:tr w:rsidR="008F4542">
        <w:tc>
          <w:tcPr>
            <w:tcW w:w="0" w:type="auto"/>
          </w:tcPr>
          <w:p w:rsidR="008F4542" w:rsidRDefault="008F4542" w:rsidP="00A2748F">
            <w:pPr>
              <w:rPr>
                <w:lang w:val="hr-HR"/>
              </w:rPr>
            </w:pPr>
            <w:r>
              <w:rPr>
                <w:lang w:val="hr-HR"/>
              </w:rPr>
              <w:t>5.</w:t>
            </w:r>
          </w:p>
        </w:tc>
        <w:tc>
          <w:tcPr>
            <w:tcW w:w="0" w:type="auto"/>
          </w:tcPr>
          <w:p w:rsidR="008F4542" w:rsidRDefault="008F4542" w:rsidP="00A2748F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MELIORACIJSKIH KANALA</w:t>
            </w:r>
          </w:p>
        </w:tc>
        <w:tc>
          <w:tcPr>
            <w:tcW w:w="860" w:type="dxa"/>
          </w:tcPr>
          <w:p w:rsidR="008F4542" w:rsidRDefault="008F4542" w:rsidP="00A2748F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     10.000,00</w:t>
            </w:r>
          </w:p>
        </w:tc>
        <w:tc>
          <w:tcPr>
            <w:tcW w:w="1941" w:type="dxa"/>
          </w:tcPr>
          <w:p w:rsidR="008F4542" w:rsidRDefault="008F4542" w:rsidP="00A2748F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</w:t>
            </w:r>
          </w:p>
          <w:p w:rsidR="008F4542" w:rsidRDefault="008F4542" w:rsidP="00A2748F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</w:t>
            </w:r>
          </w:p>
        </w:tc>
        <w:tc>
          <w:tcPr>
            <w:tcW w:w="0" w:type="auto"/>
          </w:tcPr>
          <w:p w:rsidR="008F4542" w:rsidRDefault="008F4542" w:rsidP="00A2748F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</w:t>
            </w:r>
          </w:p>
          <w:p w:rsidR="008F4542" w:rsidRDefault="008F4542" w:rsidP="00A2748F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OPĆINA BLATO</w:t>
            </w:r>
          </w:p>
        </w:tc>
      </w:tr>
      <w:tr w:rsidR="008F4542">
        <w:tc>
          <w:tcPr>
            <w:tcW w:w="0" w:type="auto"/>
          </w:tcPr>
          <w:p w:rsidR="008F4542" w:rsidRDefault="008F4542" w:rsidP="00A2748F">
            <w:pPr>
              <w:rPr>
                <w:lang w:val="hr-HR"/>
              </w:rPr>
            </w:pPr>
            <w:r>
              <w:rPr>
                <w:lang w:val="hr-HR"/>
              </w:rPr>
              <w:t>6.</w:t>
            </w:r>
          </w:p>
        </w:tc>
        <w:tc>
          <w:tcPr>
            <w:tcW w:w="0" w:type="auto"/>
          </w:tcPr>
          <w:p w:rsidR="008F4542" w:rsidRDefault="008F4542" w:rsidP="00A2748F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GROBLJA</w:t>
            </w:r>
          </w:p>
        </w:tc>
        <w:tc>
          <w:tcPr>
            <w:tcW w:w="860" w:type="dxa"/>
          </w:tcPr>
          <w:p w:rsidR="008F4542" w:rsidRDefault="008F4542" w:rsidP="00A2748F">
            <w:pPr>
              <w:rPr>
                <w:lang w:val="hr-HR"/>
              </w:rPr>
            </w:pPr>
            <w:r>
              <w:rPr>
                <w:lang w:val="hr-HR"/>
              </w:rPr>
              <w:t>120.000,00</w:t>
            </w:r>
          </w:p>
        </w:tc>
        <w:tc>
          <w:tcPr>
            <w:tcW w:w="1941" w:type="dxa"/>
          </w:tcPr>
          <w:p w:rsidR="008F4542" w:rsidRDefault="008F4542" w:rsidP="00A2748F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     </w:t>
            </w:r>
          </w:p>
        </w:tc>
        <w:tc>
          <w:tcPr>
            <w:tcW w:w="0" w:type="auto"/>
          </w:tcPr>
          <w:p w:rsidR="008F4542" w:rsidRPr="00CB004C" w:rsidRDefault="008F4542" w:rsidP="00A2748F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 w:rsidRPr="00CB004C">
              <w:rPr>
                <w:sz w:val="20"/>
                <w:szCs w:val="20"/>
                <w:lang w:val="hr-HR"/>
              </w:rPr>
              <w:t>EKO d.o.o.</w:t>
            </w:r>
          </w:p>
          <w:p w:rsidR="008F4542" w:rsidRDefault="008F4542" w:rsidP="00A2748F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</w:t>
            </w:r>
          </w:p>
        </w:tc>
      </w:tr>
      <w:tr w:rsidR="008F4542">
        <w:trPr>
          <w:trHeight w:val="403"/>
        </w:trPr>
        <w:tc>
          <w:tcPr>
            <w:tcW w:w="0" w:type="auto"/>
          </w:tcPr>
          <w:p w:rsidR="008F4542" w:rsidRDefault="008F4542" w:rsidP="00A2748F">
            <w:pPr>
              <w:rPr>
                <w:lang w:val="hr-HR"/>
              </w:rPr>
            </w:pPr>
            <w:r>
              <w:rPr>
                <w:lang w:val="hr-HR"/>
              </w:rPr>
              <w:t>7.</w:t>
            </w:r>
          </w:p>
        </w:tc>
        <w:tc>
          <w:tcPr>
            <w:tcW w:w="0" w:type="auto"/>
          </w:tcPr>
          <w:p w:rsidR="008F4542" w:rsidRDefault="008F4542" w:rsidP="00A2748F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 NERAZVRSTVANIH CESTA</w:t>
            </w:r>
          </w:p>
        </w:tc>
        <w:tc>
          <w:tcPr>
            <w:tcW w:w="860" w:type="dxa"/>
          </w:tcPr>
          <w:p w:rsidR="008F4542" w:rsidRDefault="008F4542" w:rsidP="00A2748F">
            <w:pPr>
              <w:rPr>
                <w:lang w:val="hr-HR"/>
              </w:rPr>
            </w:pPr>
            <w:r>
              <w:rPr>
                <w:lang w:val="hr-HR"/>
              </w:rPr>
              <w:t xml:space="preserve"> 50.000,00</w:t>
            </w:r>
          </w:p>
        </w:tc>
        <w:tc>
          <w:tcPr>
            <w:tcW w:w="1941" w:type="dxa"/>
          </w:tcPr>
          <w:p w:rsidR="008F4542" w:rsidRDefault="008F4542" w:rsidP="00A2748F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</w:t>
            </w:r>
          </w:p>
        </w:tc>
        <w:tc>
          <w:tcPr>
            <w:tcW w:w="0" w:type="auto"/>
          </w:tcPr>
          <w:p w:rsidR="008F4542" w:rsidRPr="00CB004C" w:rsidRDefault="008F4542" w:rsidP="00A2748F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 w:rsidRPr="00CB004C">
              <w:rPr>
                <w:sz w:val="20"/>
                <w:szCs w:val="20"/>
                <w:lang w:val="hr-HR"/>
              </w:rPr>
              <w:t>OPĆINA BLATO</w:t>
            </w:r>
          </w:p>
        </w:tc>
      </w:tr>
      <w:tr w:rsidR="008F4542">
        <w:trPr>
          <w:trHeight w:val="403"/>
        </w:trPr>
        <w:tc>
          <w:tcPr>
            <w:tcW w:w="0" w:type="auto"/>
          </w:tcPr>
          <w:p w:rsidR="008F4542" w:rsidRDefault="008F4542" w:rsidP="00A2748F">
            <w:pPr>
              <w:rPr>
                <w:lang w:val="hr-HR"/>
              </w:rPr>
            </w:pPr>
            <w:r>
              <w:rPr>
                <w:lang w:val="hr-HR"/>
              </w:rPr>
              <w:t>8.</w:t>
            </w:r>
          </w:p>
        </w:tc>
        <w:tc>
          <w:tcPr>
            <w:tcW w:w="0" w:type="auto"/>
          </w:tcPr>
          <w:p w:rsidR="008F4542" w:rsidRDefault="008F4542" w:rsidP="00A2748F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INTERVENCIJE  U SLUČAJU ONEČIŠĆENJA MORA</w:t>
            </w:r>
          </w:p>
        </w:tc>
        <w:tc>
          <w:tcPr>
            <w:tcW w:w="860" w:type="dxa"/>
          </w:tcPr>
          <w:p w:rsidR="008F4542" w:rsidRDefault="008F4542" w:rsidP="00A2748F">
            <w:pPr>
              <w:rPr>
                <w:lang w:val="hr-HR"/>
              </w:rPr>
            </w:pPr>
            <w:r>
              <w:rPr>
                <w:lang w:val="hr-HR"/>
              </w:rPr>
              <w:t xml:space="preserve"> 10.000,00</w:t>
            </w:r>
          </w:p>
        </w:tc>
        <w:tc>
          <w:tcPr>
            <w:tcW w:w="1941" w:type="dxa"/>
          </w:tcPr>
          <w:p w:rsidR="008F4542" w:rsidRDefault="008F4542" w:rsidP="00A2748F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</w:t>
            </w:r>
          </w:p>
        </w:tc>
        <w:tc>
          <w:tcPr>
            <w:tcW w:w="0" w:type="auto"/>
          </w:tcPr>
          <w:p w:rsidR="008F4542" w:rsidRPr="00CB004C" w:rsidRDefault="008F4542" w:rsidP="00A2748F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OPĆINA BLATO  </w:t>
            </w:r>
          </w:p>
        </w:tc>
      </w:tr>
      <w:tr w:rsidR="008F4542">
        <w:tc>
          <w:tcPr>
            <w:tcW w:w="0" w:type="auto"/>
          </w:tcPr>
          <w:p w:rsidR="008F4542" w:rsidRDefault="008F4542" w:rsidP="00A2748F">
            <w:pPr>
              <w:rPr>
                <w:lang w:val="hr-HR"/>
              </w:rPr>
            </w:pPr>
            <w:r>
              <w:rPr>
                <w:lang w:val="hr-HR"/>
              </w:rPr>
              <w:t>9.</w:t>
            </w:r>
          </w:p>
        </w:tc>
        <w:tc>
          <w:tcPr>
            <w:tcW w:w="0" w:type="auto"/>
          </w:tcPr>
          <w:p w:rsidR="008F4542" w:rsidRDefault="008F4542" w:rsidP="00A2748F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ZBRINJAVANJE NAPUŠTENIH PASA</w:t>
            </w:r>
          </w:p>
        </w:tc>
        <w:tc>
          <w:tcPr>
            <w:tcW w:w="860" w:type="dxa"/>
          </w:tcPr>
          <w:p w:rsidR="008F4542" w:rsidRDefault="008F4542" w:rsidP="00A2748F">
            <w:pPr>
              <w:rPr>
                <w:lang w:val="hr-HR"/>
              </w:rPr>
            </w:pPr>
            <w:r>
              <w:rPr>
                <w:lang w:val="hr-HR"/>
              </w:rPr>
              <w:t xml:space="preserve">  27.000,00</w:t>
            </w:r>
          </w:p>
        </w:tc>
        <w:tc>
          <w:tcPr>
            <w:tcW w:w="1941" w:type="dxa"/>
          </w:tcPr>
          <w:p w:rsidR="008F4542" w:rsidRDefault="008F4542" w:rsidP="00A2748F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</w:t>
            </w:r>
          </w:p>
        </w:tc>
        <w:tc>
          <w:tcPr>
            <w:tcW w:w="0" w:type="auto"/>
          </w:tcPr>
          <w:p w:rsidR="008F4542" w:rsidRPr="00A11D93" w:rsidRDefault="008F4542" w:rsidP="00A2748F">
            <w:pPr>
              <w:rPr>
                <w:sz w:val="20"/>
                <w:szCs w:val="20"/>
                <w:lang w:val="hr-HR"/>
              </w:rPr>
            </w:pPr>
            <w:r w:rsidRPr="00A11D93">
              <w:rPr>
                <w:sz w:val="20"/>
                <w:szCs w:val="20"/>
                <w:lang w:val="hr-HR"/>
              </w:rPr>
              <w:t>OPĆINA BLATO</w:t>
            </w:r>
          </w:p>
        </w:tc>
      </w:tr>
      <w:tr w:rsidR="008F4542">
        <w:tc>
          <w:tcPr>
            <w:tcW w:w="0" w:type="auto"/>
          </w:tcPr>
          <w:p w:rsidR="008F4542" w:rsidRDefault="008F4542" w:rsidP="00A2748F">
            <w:pPr>
              <w:rPr>
                <w:lang w:val="hr-HR"/>
              </w:rPr>
            </w:pPr>
            <w:r>
              <w:rPr>
                <w:lang w:val="hr-HR"/>
              </w:rPr>
              <w:t>10.</w:t>
            </w:r>
          </w:p>
        </w:tc>
        <w:tc>
          <w:tcPr>
            <w:tcW w:w="0" w:type="auto"/>
          </w:tcPr>
          <w:p w:rsidR="008F4542" w:rsidRDefault="008F4542" w:rsidP="00A2748F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NASELJA POTIRNA</w:t>
            </w:r>
          </w:p>
        </w:tc>
        <w:tc>
          <w:tcPr>
            <w:tcW w:w="860" w:type="dxa"/>
          </w:tcPr>
          <w:p w:rsidR="008F4542" w:rsidRDefault="008F4542" w:rsidP="00A2748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50.000,00</w:t>
            </w:r>
          </w:p>
          <w:p w:rsidR="008F4542" w:rsidRDefault="008F4542" w:rsidP="00A2748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</w:t>
            </w:r>
          </w:p>
        </w:tc>
        <w:tc>
          <w:tcPr>
            <w:tcW w:w="1941" w:type="dxa"/>
          </w:tcPr>
          <w:p w:rsidR="008F4542" w:rsidRDefault="008F4542" w:rsidP="00A2748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             </w:t>
            </w:r>
          </w:p>
          <w:p w:rsidR="008F4542" w:rsidRDefault="008F4542" w:rsidP="00A2748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                  </w:t>
            </w:r>
          </w:p>
        </w:tc>
        <w:tc>
          <w:tcPr>
            <w:tcW w:w="0" w:type="auto"/>
          </w:tcPr>
          <w:p w:rsidR="008F4542" w:rsidRDefault="008F4542" w:rsidP="00A2748F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OPĆINA BLATO</w:t>
            </w:r>
          </w:p>
          <w:p w:rsidR="008F4542" w:rsidRDefault="008F4542" w:rsidP="00A2748F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</w:t>
            </w:r>
          </w:p>
        </w:tc>
      </w:tr>
      <w:tr w:rsidR="008F4542" w:rsidRPr="00CE7EE9">
        <w:tc>
          <w:tcPr>
            <w:tcW w:w="0" w:type="auto"/>
          </w:tcPr>
          <w:p w:rsidR="008F4542" w:rsidRDefault="008F4542" w:rsidP="00A2748F">
            <w:pPr>
              <w:rPr>
                <w:lang w:val="hr-HR"/>
              </w:rPr>
            </w:pPr>
            <w:r>
              <w:rPr>
                <w:lang w:val="hr-HR"/>
              </w:rPr>
              <w:t>11.</w:t>
            </w:r>
          </w:p>
        </w:tc>
        <w:tc>
          <w:tcPr>
            <w:tcW w:w="0" w:type="auto"/>
          </w:tcPr>
          <w:p w:rsidR="008F4542" w:rsidRDefault="008F4542" w:rsidP="00A2748F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OSTALO ODRŽAVANJE</w:t>
            </w:r>
          </w:p>
        </w:tc>
        <w:tc>
          <w:tcPr>
            <w:tcW w:w="860" w:type="dxa"/>
          </w:tcPr>
          <w:p w:rsidR="008F4542" w:rsidRDefault="008F4542" w:rsidP="00A2748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160.000,00</w:t>
            </w:r>
          </w:p>
          <w:p w:rsidR="008F4542" w:rsidRDefault="008F4542" w:rsidP="00A2748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20.00,00</w:t>
            </w:r>
          </w:p>
        </w:tc>
        <w:tc>
          <w:tcPr>
            <w:tcW w:w="1941" w:type="dxa"/>
          </w:tcPr>
          <w:p w:rsidR="008F4542" w:rsidRDefault="008F4542" w:rsidP="00A2748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   </w:t>
            </w:r>
          </w:p>
        </w:tc>
        <w:tc>
          <w:tcPr>
            <w:tcW w:w="0" w:type="auto"/>
          </w:tcPr>
          <w:p w:rsidR="008F4542" w:rsidRDefault="008F4542" w:rsidP="00A2748F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OPĆINA BLATO</w:t>
            </w:r>
          </w:p>
          <w:p w:rsidR="008F4542" w:rsidRPr="00CB004C" w:rsidRDefault="008F4542" w:rsidP="00A2748F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EKO d.o.o.</w:t>
            </w:r>
          </w:p>
        </w:tc>
      </w:tr>
      <w:tr w:rsidR="008F4542" w:rsidRPr="00CE7EE9">
        <w:tc>
          <w:tcPr>
            <w:tcW w:w="0" w:type="auto"/>
          </w:tcPr>
          <w:p w:rsidR="008F4542" w:rsidRDefault="008F4542" w:rsidP="00A2748F">
            <w:pPr>
              <w:rPr>
                <w:lang w:val="hr-HR"/>
              </w:rPr>
            </w:pPr>
          </w:p>
        </w:tc>
        <w:tc>
          <w:tcPr>
            <w:tcW w:w="0" w:type="auto"/>
          </w:tcPr>
          <w:p w:rsidR="008F4542" w:rsidRDefault="008F4542" w:rsidP="00A2748F">
            <w:pPr>
              <w:pStyle w:val="Heading4"/>
            </w:pPr>
            <w:r>
              <w:t>UKUPNO:</w:t>
            </w:r>
          </w:p>
        </w:tc>
        <w:tc>
          <w:tcPr>
            <w:tcW w:w="860" w:type="dxa"/>
          </w:tcPr>
          <w:p w:rsidR="008F4542" w:rsidRDefault="008F4542" w:rsidP="00A2748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2.277.000,00</w:t>
            </w:r>
          </w:p>
          <w:p w:rsidR="008F4542" w:rsidRDefault="008F4542" w:rsidP="00A2748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825.000,00</w:t>
            </w:r>
          </w:p>
          <w:p w:rsidR="008F4542" w:rsidRDefault="008F4542" w:rsidP="00A2748F">
            <w:pPr>
              <w:jc w:val="center"/>
              <w:rPr>
                <w:lang w:val="hr-HR"/>
              </w:rPr>
            </w:pPr>
          </w:p>
          <w:p w:rsidR="008F4542" w:rsidRDefault="008F4542" w:rsidP="00A2748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  </w:t>
            </w:r>
          </w:p>
        </w:tc>
        <w:tc>
          <w:tcPr>
            <w:tcW w:w="1941" w:type="dxa"/>
          </w:tcPr>
          <w:p w:rsidR="008F4542" w:rsidRDefault="008F4542" w:rsidP="00A2748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</w:t>
            </w:r>
          </w:p>
          <w:p w:rsidR="008F4542" w:rsidRDefault="008F4542" w:rsidP="00A2748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   </w:t>
            </w:r>
          </w:p>
          <w:p w:rsidR="008F4542" w:rsidRDefault="008F4542" w:rsidP="00A2748F">
            <w:pPr>
              <w:jc w:val="center"/>
              <w:rPr>
                <w:lang w:val="hr-HR"/>
              </w:rPr>
            </w:pPr>
          </w:p>
        </w:tc>
        <w:tc>
          <w:tcPr>
            <w:tcW w:w="0" w:type="auto"/>
          </w:tcPr>
          <w:p w:rsidR="008F4542" w:rsidRDefault="008F4542" w:rsidP="00A2748F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OPĆINA BLATO</w:t>
            </w:r>
          </w:p>
          <w:p w:rsidR="008F4542" w:rsidRDefault="008F4542" w:rsidP="00A2748F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EKO d.o.o.</w:t>
            </w:r>
          </w:p>
          <w:p w:rsidR="008F4542" w:rsidRDefault="008F4542" w:rsidP="00A2748F">
            <w:pPr>
              <w:rPr>
                <w:sz w:val="20"/>
                <w:szCs w:val="20"/>
                <w:lang w:val="hr-HR"/>
              </w:rPr>
            </w:pPr>
          </w:p>
          <w:p w:rsidR="008F4542" w:rsidRDefault="008F4542" w:rsidP="00A2748F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   </w:t>
            </w:r>
          </w:p>
          <w:p w:rsidR="008F4542" w:rsidRDefault="008F4542" w:rsidP="00A2748F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</w:t>
            </w:r>
          </w:p>
          <w:p w:rsidR="008F4542" w:rsidRDefault="008F4542" w:rsidP="00A2748F">
            <w:pPr>
              <w:jc w:val="center"/>
              <w:rPr>
                <w:sz w:val="20"/>
                <w:szCs w:val="20"/>
                <w:lang w:val="hr-HR"/>
              </w:rPr>
            </w:pPr>
          </w:p>
        </w:tc>
      </w:tr>
      <w:tr w:rsidR="008F4542">
        <w:tc>
          <w:tcPr>
            <w:tcW w:w="0" w:type="auto"/>
            <w:tcBorders>
              <w:right w:val="nil"/>
            </w:tcBorders>
          </w:tcPr>
          <w:p w:rsidR="008F4542" w:rsidRDefault="008F4542" w:rsidP="00A2748F">
            <w:pPr>
              <w:rPr>
                <w:b/>
                <w:bCs/>
                <w:lang w:val="hr-HR"/>
              </w:rPr>
            </w:pPr>
          </w:p>
        </w:tc>
        <w:tc>
          <w:tcPr>
            <w:tcW w:w="0" w:type="auto"/>
            <w:tcBorders>
              <w:left w:val="nil"/>
            </w:tcBorders>
          </w:tcPr>
          <w:p w:rsidR="008F4542" w:rsidRDefault="008F4542" w:rsidP="00A2748F">
            <w:pPr>
              <w:pStyle w:val="Heading4"/>
            </w:pPr>
            <w:r>
              <w:t xml:space="preserve">SVEUKUPNA </w:t>
            </w:r>
          </w:p>
          <w:p w:rsidR="008F4542" w:rsidRDefault="008F4542" w:rsidP="00A2748F">
            <w:pPr>
              <w:rPr>
                <w:b/>
                <w:bCs/>
                <w:lang w:val="hr-HR"/>
              </w:rPr>
            </w:pPr>
            <w:r>
              <w:rPr>
                <w:lang w:val="hr-HR"/>
              </w:rPr>
              <w:t xml:space="preserve">            </w:t>
            </w:r>
            <w:r>
              <w:rPr>
                <w:b/>
                <w:bCs/>
                <w:lang w:val="hr-HR"/>
              </w:rPr>
              <w:t>VRIJEDNOST</w:t>
            </w:r>
          </w:p>
          <w:p w:rsidR="008F4542" w:rsidRDefault="008F4542" w:rsidP="00A2748F">
            <w:pPr>
              <w:rPr>
                <w:lang w:val="hr-HR"/>
              </w:rPr>
            </w:pPr>
            <w:r>
              <w:rPr>
                <w:b/>
                <w:bCs/>
                <w:lang w:val="hr-HR"/>
              </w:rPr>
              <w:t xml:space="preserve">            PROGRAMA</w:t>
            </w:r>
          </w:p>
        </w:tc>
        <w:tc>
          <w:tcPr>
            <w:tcW w:w="860" w:type="dxa"/>
          </w:tcPr>
          <w:p w:rsidR="008F4542" w:rsidRDefault="008F4542" w:rsidP="00A2748F">
            <w:pPr>
              <w:jc w:val="center"/>
              <w:rPr>
                <w:b/>
                <w:bCs/>
                <w:lang w:val="hr-HR"/>
              </w:rPr>
            </w:pPr>
          </w:p>
          <w:p w:rsidR="008F4542" w:rsidRDefault="008F4542" w:rsidP="00A2748F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3.102.000,00</w:t>
            </w:r>
          </w:p>
        </w:tc>
        <w:tc>
          <w:tcPr>
            <w:tcW w:w="1941" w:type="dxa"/>
            <w:tcBorders>
              <w:right w:val="nil"/>
            </w:tcBorders>
          </w:tcPr>
          <w:p w:rsidR="008F4542" w:rsidRDefault="008F4542" w:rsidP="00A2748F">
            <w:pPr>
              <w:jc w:val="center"/>
              <w:rPr>
                <w:b/>
                <w:bCs/>
                <w:lang w:val="hr-HR"/>
              </w:rPr>
            </w:pPr>
          </w:p>
          <w:p w:rsidR="008F4542" w:rsidRDefault="008F4542" w:rsidP="00A2748F">
            <w:pPr>
              <w:jc w:val="center"/>
              <w:rPr>
                <w:b/>
                <w:bCs/>
                <w:lang w:val="hr-HR"/>
              </w:rPr>
            </w:pPr>
          </w:p>
        </w:tc>
        <w:tc>
          <w:tcPr>
            <w:tcW w:w="0" w:type="auto"/>
            <w:tcBorders>
              <w:left w:val="nil"/>
            </w:tcBorders>
          </w:tcPr>
          <w:p w:rsidR="008F4542" w:rsidRDefault="008F4542" w:rsidP="00A2748F">
            <w:pPr>
              <w:rPr>
                <w:b/>
                <w:bCs/>
                <w:lang w:val="hr-HR"/>
              </w:rPr>
            </w:pPr>
          </w:p>
          <w:p w:rsidR="008F4542" w:rsidRDefault="008F4542" w:rsidP="00A2748F">
            <w:pPr>
              <w:rPr>
                <w:b/>
                <w:bCs/>
                <w:lang w:val="hr-HR"/>
              </w:rPr>
            </w:pPr>
          </w:p>
        </w:tc>
      </w:tr>
    </w:tbl>
    <w:p w:rsidR="008F4542" w:rsidRDefault="008F4542" w:rsidP="0027185B"/>
    <w:p w:rsidR="008F4542" w:rsidRDefault="008F4542"/>
    <w:sectPr w:rsidR="008F4542" w:rsidSect="0056225F">
      <w:pgSz w:w="12240" w:h="15840"/>
      <w:pgMar w:top="1417" w:right="1440" w:bottom="1417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185B"/>
    <w:rsid w:val="000E17BD"/>
    <w:rsid w:val="001F568E"/>
    <w:rsid w:val="0027185B"/>
    <w:rsid w:val="00353906"/>
    <w:rsid w:val="004B05B9"/>
    <w:rsid w:val="0056225F"/>
    <w:rsid w:val="005F71C8"/>
    <w:rsid w:val="00667D35"/>
    <w:rsid w:val="00696970"/>
    <w:rsid w:val="008F4542"/>
    <w:rsid w:val="009C4DAE"/>
    <w:rsid w:val="00A11D93"/>
    <w:rsid w:val="00A2748F"/>
    <w:rsid w:val="00AE3955"/>
    <w:rsid w:val="00B9111D"/>
    <w:rsid w:val="00C9758B"/>
    <w:rsid w:val="00CB004C"/>
    <w:rsid w:val="00CD646E"/>
    <w:rsid w:val="00CE068F"/>
    <w:rsid w:val="00CE7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85B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7185B"/>
    <w:pPr>
      <w:keepNext/>
      <w:outlineLvl w:val="0"/>
    </w:pPr>
    <w:rPr>
      <w:b/>
      <w:bCs/>
      <w:lang w:val="hr-HR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7185B"/>
    <w:pPr>
      <w:keepNext/>
      <w:jc w:val="center"/>
      <w:outlineLvl w:val="3"/>
    </w:pPr>
    <w:rPr>
      <w:b/>
      <w:bCs/>
      <w:lang w:val="hr-H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7185B"/>
    <w:rPr>
      <w:rFonts w:ascii="Times New Roman" w:hAnsi="Times New Roman" w:cs="Times New Roman"/>
      <w:b/>
      <w:bCs/>
      <w:sz w:val="24"/>
      <w:szCs w:val="24"/>
      <w:lang w:val="hr-HR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27185B"/>
    <w:rPr>
      <w:rFonts w:ascii="Times New Roman" w:hAnsi="Times New Roman" w:cs="Times New Roman"/>
      <w:b/>
      <w:bCs/>
      <w:sz w:val="24"/>
      <w:szCs w:val="24"/>
      <w:lang w:val="hr-HR"/>
    </w:rPr>
  </w:style>
  <w:style w:type="paragraph" w:styleId="BodyText">
    <w:name w:val="Body Text"/>
    <w:basedOn w:val="Normal"/>
    <w:link w:val="BodyTextChar"/>
    <w:uiPriority w:val="99"/>
    <w:rsid w:val="0027185B"/>
    <w:pPr>
      <w:jc w:val="center"/>
    </w:pPr>
    <w:rPr>
      <w:lang w:val="hr-HR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7185B"/>
    <w:rPr>
      <w:rFonts w:ascii="Times New Roman" w:hAnsi="Times New Roman" w:cs="Times New Roman"/>
      <w:sz w:val="24"/>
      <w:szCs w:val="24"/>
      <w:lang w:val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4</Pages>
  <Words>998</Words>
  <Characters>5692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BRANKA</cp:lastModifiedBy>
  <cp:revision>4</cp:revision>
  <cp:lastPrinted>2021-12-02T11:19:00Z</cp:lastPrinted>
  <dcterms:created xsi:type="dcterms:W3CDTF">2021-12-02T08:58:00Z</dcterms:created>
  <dcterms:modified xsi:type="dcterms:W3CDTF">2021-12-02T11:24:00Z</dcterms:modified>
</cp:coreProperties>
</file>