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  <w:r>
        <w:rPr>
          <w:sz w:val="48"/>
          <w:szCs w:val="48"/>
        </w:rPr>
        <w:t>IZVJEŠĆE O REALIZACIJI PROGRAMA</w:t>
      </w:r>
    </w:p>
    <w:p w:rsidR="005D3C5E" w:rsidRDefault="005D3C5E" w:rsidP="00343715">
      <w:pPr>
        <w:pStyle w:val="BodyText"/>
        <w:rPr>
          <w:sz w:val="48"/>
          <w:szCs w:val="48"/>
        </w:rPr>
      </w:pPr>
      <w:r>
        <w:rPr>
          <w:sz w:val="48"/>
          <w:szCs w:val="48"/>
        </w:rPr>
        <w:t>ODRŽAVANJA KOMUNALNE</w:t>
      </w:r>
    </w:p>
    <w:p w:rsidR="005D3C5E" w:rsidRDefault="005D3C5E" w:rsidP="00343715">
      <w:pPr>
        <w:pStyle w:val="BodyText"/>
        <w:rPr>
          <w:sz w:val="48"/>
          <w:szCs w:val="48"/>
        </w:rPr>
      </w:pPr>
      <w:r>
        <w:rPr>
          <w:sz w:val="48"/>
          <w:szCs w:val="48"/>
        </w:rPr>
        <w:t>INFRASTRUKTURE I OPSEG RADOVA ODRŽAVANJA UREĐENOG</w:t>
      </w:r>
    </w:p>
    <w:p w:rsidR="005D3C5E" w:rsidRDefault="005D3C5E" w:rsidP="00343715">
      <w:pPr>
        <w:pStyle w:val="BodyText"/>
        <w:rPr>
          <w:sz w:val="48"/>
          <w:szCs w:val="48"/>
        </w:rPr>
      </w:pPr>
      <w:r>
        <w:rPr>
          <w:sz w:val="48"/>
          <w:szCs w:val="48"/>
        </w:rPr>
        <w:t>GRAĐEVINSKOG ZEMLJIŠTA ZA RAZDOBLJE OD 01.01.-31.12.2019. GOD.</w:t>
      </w: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Općinsko vijeće, travanj 2020. god. </w:t>
      </w: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središtu mjesta, prikupljanje i odvoz i deponiranje komunalnog otpada, nabavka i održavanje spremnika za komunalni otpad, odvoz glomaznog otpada (svakog 15. u mjesecu), izdvojeno skupljanje otpada (papir, karton, otpadna mineralna i jestiva ulja, otpadne gume, tekstilna odjeća, elektronski i elektronički otpad, otpadni lijekovi, otpadne baterije i akumulatori) i održavanje odlagališta „Sitnica“ vršilo se redovno prema «Planu i programu EKO-a d.o.o.». Od srpnja mjeseca započelo je sa radom reciklažno dvorište, te građani imaju mogućnost donijeti različite vrste otpada, kako bi što manje otpada bilo deponirano u 4. kazetu saniranog odlagališta.     </w:t>
      </w:r>
    </w:p>
    <w:p w:rsidR="005D3C5E" w:rsidRDefault="005D3C5E" w:rsidP="00343715">
      <w:pPr>
        <w:jc w:val="right"/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 xml:space="preserve">Vrijednost radova:                                1.901.000,00 kn     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>Izvori financiranja: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1. Općina Blato                                    1.085.000,00 kn          57 %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>2. Eko d.o.o.                                            816.000,00 kn          43 %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 xml:space="preserve">    </w:t>
      </w: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jc w:val="both"/>
        <w:rPr>
          <w:lang w:val="hr-HR"/>
        </w:rPr>
      </w:pPr>
      <w:r>
        <w:rPr>
          <w:lang w:val="hr-HR"/>
        </w:rPr>
        <w:t xml:space="preserve">Redovito se vršilo održavanje javno- 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Izvršeno je  pražnjenje septičkih jama iz stambeno-poslovne zgrade u Ul. br. 1. 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Vrijednost radova:                                  135.000,00 kn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Izvori financiranja: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1. Općina Blato                                      100.000,00 kn          74 %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>2. Eko d.o.o.                                             35.000,00 kn          26 %</w:t>
      </w: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3.  ODRŽAVANJE JAVNIH ZELENIH POVRŠINA: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te sezonska sadnja i preventivna zaštita lipa, održavanje dječjeg igrališta, održavanje nogometnog igrališta.                                                                                   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Vrijednost radova:                              270.000,00 kn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>Izvori financiranja: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1. Općina Blato                                   270.000,00 kn          100 %</w:t>
      </w:r>
    </w:p>
    <w:p w:rsidR="005D3C5E" w:rsidRDefault="005D3C5E" w:rsidP="00343715">
      <w:pPr>
        <w:pStyle w:val="Heading1"/>
      </w:pPr>
    </w:p>
    <w:p w:rsidR="005D3C5E" w:rsidRDefault="005D3C5E" w:rsidP="00343715">
      <w:pPr>
        <w:pStyle w:val="Heading1"/>
      </w:pPr>
    </w:p>
    <w:p w:rsidR="005D3C5E" w:rsidRDefault="005D3C5E" w:rsidP="00343715">
      <w:pPr>
        <w:pStyle w:val="Heading1"/>
      </w:pPr>
      <w:r>
        <w:t>4.  ODRŽAVANJE JAVNE RASVJETE: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 xml:space="preserve">Upravljanje, održavanje objekata i uređaja javne rasvjete osigurava kontinuirano funkcioniranje javne rasvjete uključujući podmiru troškova električne energije za rasvjetljavanje javnih površina.                                                                                                    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ind w:left="720"/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Vrijednost radova:                              474.487,11  kn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>Izvori financiranja: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1. Općina Blato                                   474.487,11  kn           100 %</w:t>
      </w:r>
    </w:p>
    <w:p w:rsidR="005D3C5E" w:rsidRDefault="005D3C5E" w:rsidP="00343715">
      <w:pPr>
        <w:ind w:left="720"/>
        <w:rPr>
          <w:lang w:val="hr-HR"/>
        </w:rPr>
      </w:pPr>
    </w:p>
    <w:p w:rsidR="005D3C5E" w:rsidRDefault="005D3C5E" w:rsidP="00343715">
      <w:pPr>
        <w:ind w:left="720"/>
        <w:rPr>
          <w:lang w:val="hr-HR"/>
        </w:rPr>
      </w:pPr>
    </w:p>
    <w:p w:rsidR="005D3C5E" w:rsidRDefault="005D3C5E" w:rsidP="00343715">
      <w:pPr>
        <w:ind w:left="720"/>
        <w:rPr>
          <w:lang w:val="hr-HR"/>
        </w:rPr>
      </w:pPr>
    </w:p>
    <w:p w:rsidR="005D3C5E" w:rsidRDefault="005D3C5E" w:rsidP="00343715">
      <w:pPr>
        <w:ind w:left="720"/>
        <w:rPr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  <w:r>
        <w:rPr>
          <w:lang w:val="hr-HR"/>
        </w:rPr>
        <w:t xml:space="preserve">Održavanje kišnih slivnika, taložnica i odvodnih kanala vršilo se prema potrebi, a generalno čišćenje se obavlja prije jesenskih kiša.  </w:t>
      </w: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Vrijednost radova:                                 10.000,00 kn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>Izvori financiranja: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ind w:left="720"/>
        <w:rPr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  <w:r>
        <w:rPr>
          <w:lang w:val="hr-HR"/>
        </w:rPr>
        <w:t>1</w:t>
      </w:r>
      <w:r w:rsidRPr="00B9111D">
        <w:rPr>
          <w:lang w:val="hr-HR"/>
        </w:rPr>
        <w:t xml:space="preserve">. </w:t>
      </w:r>
      <w:r>
        <w:rPr>
          <w:lang w:val="hr-HR"/>
        </w:rPr>
        <w:t>Općina Blato                                      10.000,00 kn           100 %</w:t>
      </w: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pStyle w:val="Heading1"/>
      </w:pPr>
      <w:r>
        <w:t>6. ODRŽAVANJE GROBLJA: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 xml:space="preserve">Temeljem „Odluke o groblju“ i “ Plana i programa Eko-a d.o.o. za 2019. god.“ na groblju Sv. Križa se uz redovno održavanje izvršilo pedeset jedan (51) sprovoda i dva  (2) prijenosa. Čišćenje „Starog groblja“ vršilo se pred blagdan „Uskrsa“  i „ Svih Svetih“. 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Vrijednost radova:                                 80.000,00 kn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>Izvori financiranja: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1. Eko d.o.o.                                           80.000,00 kn          100 %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Vrijednost radova:                                 72.571,54 kn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1. Općina Blato                                      72.571,54 kn         100%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  <w:r w:rsidRPr="0074437D">
        <w:rPr>
          <w:b/>
          <w:bCs/>
          <w:lang w:val="hr-HR"/>
        </w:rPr>
        <w:t>8. INTERVENCIJE U SLUČAJU ONEČIŠĆENJA MORA</w:t>
      </w:r>
    </w:p>
    <w:p w:rsidR="005D3C5E" w:rsidRDefault="005D3C5E" w:rsidP="00343715">
      <w:pPr>
        <w:rPr>
          <w:b/>
          <w:bCs/>
          <w:lang w:val="hr-HR"/>
        </w:rPr>
      </w:pPr>
    </w:p>
    <w:p w:rsidR="005D3C5E" w:rsidRPr="0074437D" w:rsidRDefault="005D3C5E" w:rsidP="00343715">
      <w:pPr>
        <w:rPr>
          <w:lang w:val="hr-HR"/>
        </w:rPr>
      </w:pPr>
      <w:r>
        <w:rPr>
          <w:lang w:val="hr-HR"/>
        </w:rPr>
        <w:t xml:space="preserve">U 2019. god. Općina Blato nije izdvojila nikakva sredstva </w:t>
      </w:r>
      <w:r w:rsidRPr="0074437D">
        <w:rPr>
          <w:lang w:val="hr-HR"/>
        </w:rPr>
        <w:t>za izvanredne intervencije</w:t>
      </w:r>
      <w:r>
        <w:rPr>
          <w:lang w:val="hr-HR"/>
        </w:rPr>
        <w:t>.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b/>
          <w:bCs/>
          <w:lang w:val="hr-HR"/>
        </w:rPr>
      </w:pPr>
      <w:r w:rsidRPr="00697F1F">
        <w:rPr>
          <w:b/>
          <w:bCs/>
          <w:lang w:val="hr-HR"/>
        </w:rPr>
        <w:t xml:space="preserve">9.  ZBRINJAVANJE NAPUŠTENIH PASA </w:t>
      </w:r>
    </w:p>
    <w:p w:rsidR="005D3C5E" w:rsidRDefault="005D3C5E" w:rsidP="00343715">
      <w:pPr>
        <w:rPr>
          <w:b/>
          <w:bCs/>
          <w:lang w:val="hr-HR"/>
        </w:rPr>
      </w:pPr>
    </w:p>
    <w:p w:rsidR="005D3C5E" w:rsidRPr="00697F1F" w:rsidRDefault="005D3C5E" w:rsidP="00343715">
      <w:pPr>
        <w:rPr>
          <w:lang w:val="hr-HR"/>
        </w:rPr>
      </w:pPr>
      <w:r>
        <w:rPr>
          <w:lang w:val="hr-HR"/>
        </w:rPr>
        <w:t>Za zbrinjavanje napuštenih pasa u protekloj godini Općina Blato izdvojila je 9.000,00 kn.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pStyle w:val="Heading1"/>
      </w:pPr>
      <w:r>
        <w:t>10.  ODRŽAVANJE NASELJA POTIRNA</w:t>
      </w:r>
    </w:p>
    <w:p w:rsidR="005D3C5E" w:rsidRDefault="005D3C5E" w:rsidP="00343715">
      <w:pPr>
        <w:pStyle w:val="Heading1"/>
      </w:pPr>
    </w:p>
    <w:p w:rsidR="005D3C5E" w:rsidRDefault="005D3C5E" w:rsidP="00343715">
      <w:pPr>
        <w:rPr>
          <w:lang w:val="hr-HR"/>
        </w:rPr>
      </w:pPr>
    </w:p>
    <w:p w:rsidR="005D3C5E" w:rsidRPr="00246A4D" w:rsidRDefault="005D3C5E" w:rsidP="00343715">
      <w:pPr>
        <w:rPr>
          <w:lang w:val="hr-HR"/>
        </w:rPr>
      </w:pPr>
      <w:r>
        <w:rPr>
          <w:lang w:val="hr-HR"/>
        </w:rPr>
        <w:t>Za održavanje naselja komunalne infrastrukture naselja Potirna utrošeno je 51.537,81 kn.</w:t>
      </w:r>
    </w:p>
    <w:p w:rsidR="005D3C5E" w:rsidRPr="00246A4D" w:rsidRDefault="005D3C5E" w:rsidP="00343715">
      <w:pPr>
        <w:rPr>
          <w:lang w:val="hr-HR"/>
        </w:rPr>
      </w:pPr>
    </w:p>
    <w:p w:rsidR="005D3C5E" w:rsidRDefault="005D3C5E" w:rsidP="00343715">
      <w:pPr>
        <w:pStyle w:val="Heading1"/>
        <w:rPr>
          <w:b w:val="0"/>
          <w:bCs w:val="0"/>
        </w:rPr>
      </w:pPr>
      <w:r>
        <w:t>11.  OSTALO ODRŽAVANJE: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 xml:space="preserve">    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 xml:space="preserve">Pod ostalim održavanjem podrazumijevamo: održavanje plaža, najam hale za izdvojeno skupljanje otpada, deratizacija i dezinsekcija, nabavka i popravak dekorativnih elemenata za blagdansko ukrašavanje; nabavka košarica za sitni otpad  i najam auto košare.                                                                               </w:t>
      </w:r>
    </w:p>
    <w:p w:rsidR="005D3C5E" w:rsidRDefault="005D3C5E" w:rsidP="00343715">
      <w:pPr>
        <w:pStyle w:val="Heading1"/>
      </w:pP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Vrijednost radova:                                 205.000,00 kn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>Izvori financiranja: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rPr>
          <w:lang w:val="hr-HR"/>
        </w:rPr>
      </w:pPr>
      <w:r>
        <w:rPr>
          <w:lang w:val="hr-HR"/>
        </w:rPr>
        <w:t>1. Općina Blato                                      175.000,00 kn         85 %</w:t>
      </w:r>
    </w:p>
    <w:p w:rsidR="005D3C5E" w:rsidRDefault="005D3C5E" w:rsidP="00343715">
      <w:pPr>
        <w:rPr>
          <w:lang w:val="hr-HR"/>
        </w:rPr>
      </w:pPr>
      <w:r>
        <w:rPr>
          <w:lang w:val="hr-HR"/>
        </w:rPr>
        <w:t>2. Eko d.o.o.                                             30.000,00 kn         15 %</w:t>
      </w:r>
    </w:p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p w:rsidR="005D3C5E" w:rsidRDefault="005D3C5E" w:rsidP="00343715">
      <w:pPr>
        <w:pStyle w:val="BodyText"/>
        <w:jc w:val="left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3487"/>
        <w:gridCol w:w="1476"/>
        <w:gridCol w:w="1941"/>
        <w:gridCol w:w="2156"/>
      </w:tblGrid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5D3C5E" w:rsidRDefault="005D3C5E" w:rsidP="004276C9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860" w:type="dxa"/>
          </w:tcPr>
          <w:p w:rsidR="005D3C5E" w:rsidRPr="00CD646E" w:rsidRDefault="005D3C5E" w:rsidP="004276C9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PLANIRANO ZA 2019. </w:t>
            </w:r>
          </w:p>
        </w:tc>
        <w:tc>
          <w:tcPr>
            <w:tcW w:w="1941" w:type="dxa"/>
          </w:tcPr>
          <w:p w:rsidR="005D3C5E" w:rsidRDefault="005D3C5E" w:rsidP="004276C9">
            <w:pPr>
              <w:jc w:val="center"/>
              <w:rPr>
                <w:b/>
                <w:bCs/>
                <w:lang w:val="hr-HR"/>
              </w:rPr>
            </w:pPr>
            <w:r w:rsidRPr="00AE3955">
              <w:rPr>
                <w:b/>
                <w:bCs/>
                <w:sz w:val="20"/>
                <w:szCs w:val="20"/>
                <w:lang w:val="hr-HR"/>
              </w:rPr>
              <w:t>OSTVARENO U 201</w:t>
            </w:r>
            <w:r>
              <w:rPr>
                <w:b/>
                <w:bCs/>
                <w:sz w:val="20"/>
                <w:szCs w:val="20"/>
                <w:lang w:val="hr-HR"/>
              </w:rPr>
              <w:t>9</w:t>
            </w:r>
            <w:r>
              <w:rPr>
                <w:b/>
                <w:bCs/>
                <w:lang w:val="hr-HR"/>
              </w:rPr>
              <w:t>.</w:t>
            </w:r>
          </w:p>
        </w:tc>
        <w:tc>
          <w:tcPr>
            <w:tcW w:w="0" w:type="auto"/>
          </w:tcPr>
          <w:p w:rsidR="005D3C5E" w:rsidRPr="00AE3955" w:rsidRDefault="005D3C5E" w:rsidP="004276C9">
            <w:pPr>
              <w:rPr>
                <w:b/>
                <w:bCs/>
                <w:sz w:val="20"/>
                <w:szCs w:val="20"/>
                <w:lang w:val="hr-HR"/>
              </w:rPr>
            </w:pPr>
            <w:r w:rsidRPr="00AE3955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0" w:type="auto"/>
          </w:tcPr>
          <w:p w:rsidR="005D3C5E" w:rsidRDefault="005D3C5E" w:rsidP="004276C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ČISTOĆE JAVNE POVRŠINE</w:t>
            </w:r>
          </w:p>
        </w:tc>
        <w:tc>
          <w:tcPr>
            <w:tcW w:w="860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1.085.000,00</w:t>
            </w:r>
          </w:p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816.000,00</w:t>
            </w:r>
          </w:p>
          <w:p w:rsidR="005D3C5E" w:rsidRDefault="005D3C5E" w:rsidP="004276C9">
            <w:pPr>
              <w:rPr>
                <w:lang w:val="hr-HR"/>
              </w:rPr>
            </w:pPr>
          </w:p>
        </w:tc>
        <w:tc>
          <w:tcPr>
            <w:tcW w:w="1941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1.085.000,00</w:t>
            </w:r>
          </w:p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816.000,00</w:t>
            </w:r>
          </w:p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</w:t>
            </w:r>
          </w:p>
        </w:tc>
        <w:tc>
          <w:tcPr>
            <w:tcW w:w="0" w:type="auto"/>
          </w:tcPr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  <w:p w:rsidR="005D3C5E" w:rsidRDefault="005D3C5E" w:rsidP="004276C9">
            <w:pPr>
              <w:rPr>
                <w:lang w:val="hr-HR"/>
              </w:rPr>
            </w:pPr>
          </w:p>
        </w:tc>
      </w:tr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0" w:type="auto"/>
          </w:tcPr>
          <w:p w:rsidR="005D3C5E" w:rsidRDefault="005D3C5E" w:rsidP="004276C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860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100.000,00</w:t>
            </w:r>
          </w:p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35.000,00</w:t>
            </w:r>
          </w:p>
        </w:tc>
        <w:tc>
          <w:tcPr>
            <w:tcW w:w="1941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100.000,00</w:t>
            </w:r>
          </w:p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35.000,00</w:t>
            </w:r>
          </w:p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</w:tc>
        <w:tc>
          <w:tcPr>
            <w:tcW w:w="0" w:type="auto"/>
          </w:tcPr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5D3C5E" w:rsidRDefault="005D3C5E" w:rsidP="004276C9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0" w:type="auto"/>
          </w:tcPr>
          <w:p w:rsidR="005D3C5E" w:rsidRDefault="005D3C5E" w:rsidP="004276C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860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270.000,00</w:t>
            </w:r>
          </w:p>
        </w:tc>
        <w:tc>
          <w:tcPr>
            <w:tcW w:w="1941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270.000,00</w:t>
            </w:r>
          </w:p>
          <w:p w:rsidR="005D3C5E" w:rsidRDefault="005D3C5E" w:rsidP="004276C9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0" w:type="auto"/>
          </w:tcPr>
          <w:p w:rsidR="005D3C5E" w:rsidRDefault="005D3C5E" w:rsidP="004276C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860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470.000,00</w:t>
            </w:r>
          </w:p>
        </w:tc>
        <w:tc>
          <w:tcPr>
            <w:tcW w:w="1941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474.487,11 </w:t>
            </w:r>
          </w:p>
        </w:tc>
        <w:tc>
          <w:tcPr>
            <w:tcW w:w="0" w:type="auto"/>
          </w:tcPr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</w:t>
            </w:r>
          </w:p>
        </w:tc>
      </w:tr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0" w:type="auto"/>
          </w:tcPr>
          <w:p w:rsidR="005D3C5E" w:rsidRDefault="005D3C5E" w:rsidP="004276C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860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10.000,00</w:t>
            </w:r>
          </w:p>
        </w:tc>
        <w:tc>
          <w:tcPr>
            <w:tcW w:w="1941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10.000,00</w:t>
            </w:r>
          </w:p>
        </w:tc>
        <w:tc>
          <w:tcPr>
            <w:tcW w:w="0" w:type="auto"/>
          </w:tcPr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0" w:type="auto"/>
          </w:tcPr>
          <w:p w:rsidR="005D3C5E" w:rsidRDefault="005D3C5E" w:rsidP="004276C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860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80.000,00</w:t>
            </w:r>
          </w:p>
        </w:tc>
        <w:tc>
          <w:tcPr>
            <w:tcW w:w="1941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80.000,00</w:t>
            </w:r>
          </w:p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</w:t>
            </w:r>
          </w:p>
        </w:tc>
        <w:tc>
          <w:tcPr>
            <w:tcW w:w="0" w:type="auto"/>
          </w:tcPr>
          <w:p w:rsidR="005D3C5E" w:rsidRPr="00CB004C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5D3C5E">
        <w:trPr>
          <w:trHeight w:val="403"/>
        </w:trPr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0" w:type="auto"/>
          </w:tcPr>
          <w:p w:rsidR="005D3C5E" w:rsidRDefault="005D3C5E" w:rsidP="004276C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 NERAZVRSTVANIH CESTA</w:t>
            </w:r>
          </w:p>
        </w:tc>
        <w:tc>
          <w:tcPr>
            <w:tcW w:w="860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75.000,00</w:t>
            </w:r>
          </w:p>
        </w:tc>
        <w:tc>
          <w:tcPr>
            <w:tcW w:w="1941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72.571,54</w:t>
            </w:r>
          </w:p>
        </w:tc>
        <w:tc>
          <w:tcPr>
            <w:tcW w:w="0" w:type="auto"/>
          </w:tcPr>
          <w:p w:rsidR="005D3C5E" w:rsidRPr="00CB004C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5D3C5E">
        <w:trPr>
          <w:trHeight w:val="403"/>
        </w:trPr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0" w:type="auto"/>
          </w:tcPr>
          <w:p w:rsidR="005D3C5E" w:rsidRDefault="005D3C5E" w:rsidP="004276C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860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10.000,00</w:t>
            </w:r>
          </w:p>
        </w:tc>
        <w:tc>
          <w:tcPr>
            <w:tcW w:w="1941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-</w:t>
            </w:r>
          </w:p>
        </w:tc>
        <w:tc>
          <w:tcPr>
            <w:tcW w:w="0" w:type="auto"/>
          </w:tcPr>
          <w:p w:rsidR="005D3C5E" w:rsidRPr="00CB004C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 </w:t>
            </w:r>
          </w:p>
        </w:tc>
      </w:tr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0" w:type="auto"/>
          </w:tcPr>
          <w:p w:rsidR="005D3C5E" w:rsidRDefault="005D3C5E" w:rsidP="004276C9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860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18.000,00</w:t>
            </w:r>
          </w:p>
        </w:tc>
        <w:tc>
          <w:tcPr>
            <w:tcW w:w="1941" w:type="dxa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9.000,00</w:t>
            </w:r>
          </w:p>
        </w:tc>
        <w:tc>
          <w:tcPr>
            <w:tcW w:w="0" w:type="auto"/>
          </w:tcPr>
          <w:p w:rsidR="005D3C5E" w:rsidRPr="00A11D93" w:rsidRDefault="005D3C5E" w:rsidP="004276C9">
            <w:pPr>
              <w:rPr>
                <w:sz w:val="20"/>
                <w:szCs w:val="20"/>
                <w:lang w:val="hr-HR"/>
              </w:rPr>
            </w:pPr>
            <w:r w:rsidRPr="00A11D93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0" w:type="auto"/>
          </w:tcPr>
          <w:p w:rsidR="005D3C5E" w:rsidRDefault="005D3C5E" w:rsidP="00E91A6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860" w:type="dxa"/>
          </w:tcPr>
          <w:p w:rsidR="005D3C5E" w:rsidRDefault="005D3C5E" w:rsidP="004276C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  <w:p w:rsidR="005D3C5E" w:rsidRDefault="005D3C5E" w:rsidP="00E91A6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</w:p>
        </w:tc>
        <w:tc>
          <w:tcPr>
            <w:tcW w:w="1941" w:type="dxa"/>
          </w:tcPr>
          <w:p w:rsidR="005D3C5E" w:rsidRDefault="005D3C5E" w:rsidP="004276C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51.537,00          </w:t>
            </w:r>
          </w:p>
          <w:p w:rsidR="005D3C5E" w:rsidRDefault="005D3C5E" w:rsidP="00E91A6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             </w:t>
            </w:r>
          </w:p>
        </w:tc>
        <w:tc>
          <w:tcPr>
            <w:tcW w:w="0" w:type="auto"/>
          </w:tcPr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5D3C5E" w:rsidRDefault="005D3C5E" w:rsidP="00E91A6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  <w:r>
              <w:rPr>
                <w:lang w:val="hr-HR"/>
              </w:rPr>
              <w:t>11.</w:t>
            </w:r>
          </w:p>
        </w:tc>
        <w:tc>
          <w:tcPr>
            <w:tcW w:w="0" w:type="auto"/>
          </w:tcPr>
          <w:p w:rsidR="005D3C5E" w:rsidRDefault="005D3C5E" w:rsidP="00E91A6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860" w:type="dxa"/>
          </w:tcPr>
          <w:p w:rsidR="005D3C5E" w:rsidRDefault="005D3C5E" w:rsidP="00E91A6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160.000,00</w:t>
            </w:r>
          </w:p>
          <w:p w:rsidR="005D3C5E" w:rsidRDefault="005D3C5E" w:rsidP="00E91A6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30.00,00</w:t>
            </w:r>
          </w:p>
        </w:tc>
        <w:tc>
          <w:tcPr>
            <w:tcW w:w="1941" w:type="dxa"/>
          </w:tcPr>
          <w:p w:rsidR="005D3C5E" w:rsidRDefault="005D3C5E" w:rsidP="00E91A6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175.000,00</w:t>
            </w:r>
          </w:p>
          <w:p w:rsidR="005D3C5E" w:rsidRDefault="005D3C5E" w:rsidP="00E91A6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30.000,00</w:t>
            </w:r>
          </w:p>
        </w:tc>
        <w:tc>
          <w:tcPr>
            <w:tcW w:w="0" w:type="auto"/>
          </w:tcPr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  <w:p w:rsidR="005D3C5E" w:rsidRPr="00CB004C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5D3C5E">
        <w:tc>
          <w:tcPr>
            <w:tcW w:w="0" w:type="auto"/>
          </w:tcPr>
          <w:p w:rsidR="005D3C5E" w:rsidRDefault="005D3C5E" w:rsidP="004276C9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5D3C5E" w:rsidRDefault="005D3C5E" w:rsidP="004276C9">
            <w:pPr>
              <w:pStyle w:val="Heading4"/>
            </w:pPr>
            <w:r>
              <w:t>UKUPNO:</w:t>
            </w:r>
          </w:p>
        </w:tc>
        <w:tc>
          <w:tcPr>
            <w:tcW w:w="860" w:type="dxa"/>
          </w:tcPr>
          <w:p w:rsidR="005D3C5E" w:rsidRDefault="005D3C5E" w:rsidP="004276C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2.248.000,00</w:t>
            </w:r>
          </w:p>
          <w:p w:rsidR="005D3C5E" w:rsidRDefault="005D3C5E" w:rsidP="004276C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961.000,00</w:t>
            </w:r>
          </w:p>
          <w:p w:rsidR="005D3C5E" w:rsidRDefault="005D3C5E" w:rsidP="004276C9">
            <w:pPr>
              <w:jc w:val="center"/>
              <w:rPr>
                <w:lang w:val="hr-HR"/>
              </w:rPr>
            </w:pPr>
          </w:p>
          <w:p w:rsidR="005D3C5E" w:rsidRDefault="005D3C5E" w:rsidP="004276C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</w:tc>
        <w:tc>
          <w:tcPr>
            <w:tcW w:w="1941" w:type="dxa"/>
          </w:tcPr>
          <w:p w:rsidR="005D3C5E" w:rsidRDefault="005D3C5E" w:rsidP="004276C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2.247.595,65     </w:t>
            </w:r>
          </w:p>
          <w:p w:rsidR="005D3C5E" w:rsidRDefault="005D3C5E" w:rsidP="004276C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961.000,00</w:t>
            </w:r>
          </w:p>
          <w:p w:rsidR="005D3C5E" w:rsidRDefault="005D3C5E" w:rsidP="004276C9">
            <w:pPr>
              <w:jc w:val="center"/>
              <w:rPr>
                <w:lang w:val="hr-HR"/>
              </w:rPr>
            </w:pPr>
          </w:p>
          <w:p w:rsidR="005D3C5E" w:rsidRDefault="005D3C5E" w:rsidP="004276C9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  <w:p w:rsidR="005D3C5E" w:rsidRDefault="005D3C5E" w:rsidP="004276C9">
            <w:pPr>
              <w:jc w:val="center"/>
              <w:rPr>
                <w:lang w:val="hr-HR"/>
              </w:rPr>
            </w:pPr>
          </w:p>
        </w:tc>
        <w:tc>
          <w:tcPr>
            <w:tcW w:w="0" w:type="auto"/>
          </w:tcPr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</w:p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</w:t>
            </w:r>
          </w:p>
          <w:p w:rsidR="005D3C5E" w:rsidRDefault="005D3C5E" w:rsidP="004276C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:rsidR="005D3C5E" w:rsidRDefault="005D3C5E" w:rsidP="004276C9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5D3C5E">
        <w:tc>
          <w:tcPr>
            <w:tcW w:w="0" w:type="auto"/>
            <w:tcBorders>
              <w:right w:val="nil"/>
            </w:tcBorders>
          </w:tcPr>
          <w:p w:rsidR="005D3C5E" w:rsidRDefault="005D3C5E" w:rsidP="004276C9">
            <w:pPr>
              <w:rPr>
                <w:b/>
                <w:bCs/>
                <w:lang w:val="hr-HR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5D3C5E" w:rsidRDefault="005D3C5E" w:rsidP="004276C9">
            <w:pPr>
              <w:pStyle w:val="Heading4"/>
            </w:pPr>
            <w:r>
              <w:t xml:space="preserve">SVEUKUPNA </w:t>
            </w:r>
          </w:p>
          <w:p w:rsidR="005D3C5E" w:rsidRDefault="005D3C5E" w:rsidP="004276C9">
            <w:pPr>
              <w:rPr>
                <w:b/>
                <w:bCs/>
                <w:lang w:val="hr-HR"/>
              </w:rPr>
            </w:pPr>
            <w:r>
              <w:rPr>
                <w:lang w:val="hr-HR"/>
              </w:rPr>
              <w:t xml:space="preserve">            </w:t>
            </w:r>
            <w:r>
              <w:rPr>
                <w:b/>
                <w:bCs/>
                <w:lang w:val="hr-HR"/>
              </w:rPr>
              <w:t>VRIJEDNOST</w:t>
            </w:r>
          </w:p>
          <w:p w:rsidR="005D3C5E" w:rsidRDefault="005D3C5E" w:rsidP="004276C9">
            <w:pPr>
              <w:rPr>
                <w:lang w:val="hr-HR"/>
              </w:rPr>
            </w:pPr>
            <w:r>
              <w:rPr>
                <w:b/>
                <w:bCs/>
                <w:lang w:val="hr-HR"/>
              </w:rPr>
              <w:t xml:space="preserve">            PROGRAMA</w:t>
            </w:r>
          </w:p>
        </w:tc>
        <w:tc>
          <w:tcPr>
            <w:tcW w:w="860" w:type="dxa"/>
          </w:tcPr>
          <w:p w:rsidR="005D3C5E" w:rsidRDefault="005D3C5E" w:rsidP="004276C9">
            <w:pPr>
              <w:jc w:val="center"/>
              <w:rPr>
                <w:b/>
                <w:bCs/>
                <w:lang w:val="hr-HR"/>
              </w:rPr>
            </w:pPr>
          </w:p>
          <w:p w:rsidR="005D3C5E" w:rsidRDefault="005D3C5E" w:rsidP="004276C9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3.209.000,00</w:t>
            </w:r>
          </w:p>
        </w:tc>
        <w:tc>
          <w:tcPr>
            <w:tcW w:w="1941" w:type="dxa"/>
            <w:tcBorders>
              <w:right w:val="nil"/>
            </w:tcBorders>
          </w:tcPr>
          <w:p w:rsidR="005D3C5E" w:rsidRDefault="005D3C5E" w:rsidP="004276C9">
            <w:pPr>
              <w:jc w:val="center"/>
              <w:rPr>
                <w:b/>
                <w:bCs/>
                <w:lang w:val="hr-HR"/>
              </w:rPr>
            </w:pPr>
          </w:p>
          <w:p w:rsidR="005D3C5E" w:rsidRDefault="005D3C5E" w:rsidP="00A7063A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3.208.595,65</w:t>
            </w:r>
          </w:p>
        </w:tc>
        <w:tc>
          <w:tcPr>
            <w:tcW w:w="0" w:type="auto"/>
            <w:tcBorders>
              <w:left w:val="nil"/>
            </w:tcBorders>
          </w:tcPr>
          <w:p w:rsidR="005D3C5E" w:rsidRDefault="005D3C5E" w:rsidP="004276C9">
            <w:pPr>
              <w:rPr>
                <w:b/>
                <w:bCs/>
                <w:lang w:val="hr-HR"/>
              </w:rPr>
            </w:pPr>
          </w:p>
          <w:p w:rsidR="005D3C5E" w:rsidRDefault="005D3C5E" w:rsidP="004276C9">
            <w:pPr>
              <w:rPr>
                <w:b/>
                <w:bCs/>
                <w:lang w:val="hr-HR"/>
              </w:rPr>
            </w:pPr>
          </w:p>
        </w:tc>
      </w:tr>
    </w:tbl>
    <w:p w:rsidR="005D3C5E" w:rsidRDefault="005D3C5E" w:rsidP="00343715">
      <w:pPr>
        <w:rPr>
          <w:lang w:val="hr-HR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 w:rsidP="00343715">
      <w:pPr>
        <w:pStyle w:val="BodyText"/>
        <w:rPr>
          <w:sz w:val="48"/>
          <w:szCs w:val="48"/>
        </w:rPr>
      </w:pPr>
    </w:p>
    <w:p w:rsidR="005D3C5E" w:rsidRDefault="005D3C5E"/>
    <w:sectPr w:rsidR="005D3C5E" w:rsidSect="004F265D">
      <w:pgSz w:w="12240" w:h="15840"/>
      <w:pgMar w:top="1417" w:right="1440" w:bottom="141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715"/>
    <w:rsid w:val="0018429E"/>
    <w:rsid w:val="001964E0"/>
    <w:rsid w:val="001D4425"/>
    <w:rsid w:val="00246A4D"/>
    <w:rsid w:val="0025551A"/>
    <w:rsid w:val="00343715"/>
    <w:rsid w:val="003B0761"/>
    <w:rsid w:val="004276C9"/>
    <w:rsid w:val="0048751A"/>
    <w:rsid w:val="004F265D"/>
    <w:rsid w:val="005D3C5E"/>
    <w:rsid w:val="00697F1F"/>
    <w:rsid w:val="007127DF"/>
    <w:rsid w:val="0074437D"/>
    <w:rsid w:val="00772490"/>
    <w:rsid w:val="00780DE1"/>
    <w:rsid w:val="00A11D93"/>
    <w:rsid w:val="00A7063A"/>
    <w:rsid w:val="00AE3955"/>
    <w:rsid w:val="00B06225"/>
    <w:rsid w:val="00B9111D"/>
    <w:rsid w:val="00C97601"/>
    <w:rsid w:val="00CB004C"/>
    <w:rsid w:val="00CD646E"/>
    <w:rsid w:val="00CD77DE"/>
    <w:rsid w:val="00E55A78"/>
    <w:rsid w:val="00E91A66"/>
    <w:rsid w:val="00F023BF"/>
    <w:rsid w:val="00F2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715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3715"/>
    <w:pPr>
      <w:keepNext/>
      <w:outlineLvl w:val="0"/>
    </w:pPr>
    <w:rPr>
      <w:b/>
      <w:bCs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43715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3715"/>
    <w:rPr>
      <w:rFonts w:ascii="Times New Roman" w:hAnsi="Times New Roman" w:cs="Times New Roman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43715"/>
    <w:rPr>
      <w:rFonts w:ascii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99"/>
    <w:rsid w:val="00343715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43715"/>
    <w:rPr>
      <w:rFonts w:ascii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965</Words>
  <Characters>5504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REALIZACIJI PROGRAMA</dc:title>
  <dc:subject/>
  <dc:creator>PC</dc:creator>
  <cp:keywords/>
  <dc:description/>
  <cp:lastModifiedBy>BRANKA</cp:lastModifiedBy>
  <cp:revision>2</cp:revision>
  <cp:lastPrinted>2020-04-09T08:33:00Z</cp:lastPrinted>
  <dcterms:created xsi:type="dcterms:W3CDTF">2020-04-09T08:33:00Z</dcterms:created>
  <dcterms:modified xsi:type="dcterms:W3CDTF">2020-04-09T08:34:00Z</dcterms:modified>
</cp:coreProperties>
</file>